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454" w:rsidRPr="008A3E7A" w:rsidRDefault="008A3E7A" w:rsidP="008A3E7A">
      <w:pPr>
        <w:jc w:val="center"/>
        <w:rPr>
          <w:b/>
          <w:i/>
          <w:sz w:val="28"/>
        </w:rPr>
      </w:pPr>
      <w:r w:rsidRPr="008A3E7A">
        <w:rPr>
          <w:b/>
          <w:i/>
          <w:sz w:val="28"/>
        </w:rPr>
        <w:t xml:space="preserve">Political Cartoons – </w:t>
      </w:r>
      <w:r>
        <w:rPr>
          <w:b/>
          <w:i/>
          <w:sz w:val="28"/>
        </w:rPr>
        <w:t>Evaluation</w:t>
      </w:r>
      <w:r w:rsidRPr="008A3E7A">
        <w:rPr>
          <w:b/>
          <w:i/>
          <w:sz w:val="28"/>
        </w:rPr>
        <w:t xml:space="preserve"> and Creation</w:t>
      </w:r>
    </w:p>
    <w:p w:rsidR="008A3E7A" w:rsidRPr="008A3E7A" w:rsidRDefault="008A3E7A" w:rsidP="008A3E7A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Weber </w:t>
      </w:r>
      <w:r w:rsidRPr="008A3E7A">
        <w:rPr>
          <w:b/>
          <w:i/>
          <w:sz w:val="28"/>
        </w:rPr>
        <w:t>Social Studies 9</w:t>
      </w:r>
    </w:p>
    <w:p w:rsidR="008A3E7A" w:rsidRDefault="008A3E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195580</wp:posOffset>
                </wp:positionV>
                <wp:extent cx="1811655" cy="0"/>
                <wp:effectExtent l="10160" t="5715" r="6985" b="1333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1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5.3pt;margin-top:15.4pt;width:142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2rNAIAAHcEAAAOAAAAZHJzL2Uyb0RvYy54bWysVE2P2yAQvVfqf0DcE9tZJ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"/>
            </w:pict>
          </mc:Fallback>
        </mc:AlternateContent>
      </w:r>
      <w:r>
        <w:t xml:space="preserve">Name: </w:t>
      </w:r>
    </w:p>
    <w:p w:rsidR="008A3E7A" w:rsidRDefault="008A3E7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157480</wp:posOffset>
                </wp:positionV>
                <wp:extent cx="1811655" cy="0"/>
                <wp:effectExtent l="6350" t="5080" r="10795" b="1397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1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9pt;margin-top:12.4pt;width:142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74C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"/>
            </w:pict>
          </mc:Fallback>
        </mc:AlternateContent>
      </w:r>
      <w:r>
        <w:t xml:space="preserve">Date: </w:t>
      </w:r>
    </w:p>
    <w:p w:rsidR="008A3E7A" w:rsidRPr="008A3E7A" w:rsidRDefault="008A3E7A">
      <w:pPr>
        <w:rPr>
          <w:b/>
          <w:sz w:val="24"/>
        </w:rPr>
      </w:pPr>
      <w:r w:rsidRPr="008A3E7A">
        <w:rPr>
          <w:b/>
          <w:sz w:val="24"/>
        </w:rPr>
        <w:t>Vocabulary: Please describe and define the following terms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A3E7A" w:rsidTr="008A3E7A">
        <w:tc>
          <w:tcPr>
            <w:tcW w:w="4788" w:type="dxa"/>
          </w:tcPr>
          <w:p w:rsidR="008A3E7A" w:rsidRDefault="00D2404F" w:rsidP="008A3E7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2958860</wp:posOffset>
                      </wp:positionH>
                      <wp:positionV relativeFrom="paragraph">
                        <wp:posOffset>254443</wp:posOffset>
                      </wp:positionV>
                      <wp:extent cx="1372010" cy="369297"/>
                      <wp:effectExtent l="0" t="19050" r="19050" b="1206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010" cy="369297"/>
                                <a:chOff x="0" y="0"/>
                                <a:chExt cx="1372010" cy="369297"/>
                              </a:xfrm>
                            </wpg:grpSpPr>
                            <wps:wsp>
                              <wps:cNvPr id="10" name="SMARTInkAnnotation0"/>
                              <wps:cNvSpPr/>
                              <wps:spPr>
                                <a:xfrm>
                                  <a:off x="112144" y="94891"/>
                                  <a:ext cx="17145" cy="171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45" h="171451">
                                      <a:moveTo>
                                        <a:pt x="8572" y="0"/>
                                      </a:moveTo>
                                      <a:lnTo>
                                        <a:pt x="1191" y="0"/>
                                      </a:lnTo>
                                      <a:lnTo>
                                        <a:pt x="794" y="953"/>
                                      </a:lnTo>
                                      <a:lnTo>
                                        <a:pt x="353" y="4551"/>
                                      </a:lnTo>
                                      <a:lnTo>
                                        <a:pt x="157" y="9325"/>
                                      </a:lnTo>
                                      <a:lnTo>
                                        <a:pt x="46" y="17368"/>
                                      </a:lnTo>
                                      <a:lnTo>
                                        <a:pt x="0" y="67313"/>
                                      </a:lnTo>
                                      <a:lnTo>
                                        <a:pt x="952" y="72497"/>
                                      </a:lnTo>
                                      <a:lnTo>
                                        <a:pt x="2540" y="77859"/>
                                      </a:lnTo>
                                      <a:lnTo>
                                        <a:pt x="4551" y="83339"/>
                                      </a:lnTo>
                                      <a:lnTo>
                                        <a:pt x="5891" y="88897"/>
                                      </a:lnTo>
                                      <a:lnTo>
                                        <a:pt x="6784" y="94507"/>
                                      </a:lnTo>
                                      <a:lnTo>
                                        <a:pt x="7381" y="100152"/>
                                      </a:lnTo>
                                      <a:lnTo>
                                        <a:pt x="7778" y="105821"/>
                                      </a:lnTo>
                                      <a:lnTo>
                                        <a:pt x="8043" y="111505"/>
                                      </a:lnTo>
                                      <a:lnTo>
                                        <a:pt x="8415" y="126066"/>
                                      </a:lnTo>
                                      <a:lnTo>
                                        <a:pt x="8467" y="129764"/>
                                      </a:lnTo>
                                      <a:lnTo>
                                        <a:pt x="9455" y="134134"/>
                                      </a:lnTo>
                                      <a:lnTo>
                                        <a:pt x="11065" y="138953"/>
                                      </a:lnTo>
                                      <a:lnTo>
                                        <a:pt x="13091" y="144070"/>
                                      </a:lnTo>
                                      <a:lnTo>
                                        <a:pt x="14443" y="148434"/>
                                      </a:lnTo>
                                      <a:lnTo>
                                        <a:pt x="15343" y="152296"/>
                                      </a:lnTo>
                                      <a:lnTo>
                                        <a:pt x="15944" y="155823"/>
                                      </a:lnTo>
                                      <a:lnTo>
                                        <a:pt x="16344" y="159127"/>
                                      </a:lnTo>
                                      <a:lnTo>
                                        <a:pt x="16611" y="162282"/>
                                      </a:lnTo>
                                      <a:lnTo>
                                        <a:pt x="17144" y="171450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SMARTInkAnnotation1"/>
                              <wps:cNvSpPr/>
                              <wps:spPr>
                                <a:xfrm>
                                  <a:off x="0" y="0"/>
                                  <a:ext cx="8574" cy="8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4" h="8573">
                                      <a:moveTo>
                                        <a:pt x="8573" y="8572"/>
                                      </a:moveTo>
                                      <a:lnTo>
                                        <a:pt x="8573" y="1191"/>
                                      </a:lnTo>
                                      <a:lnTo>
                                        <a:pt x="7620" y="794"/>
                                      </a:lnTo>
                                      <a:lnTo>
                                        <a:pt x="6033" y="5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SMARTInkAnnotation2"/>
                              <wps:cNvSpPr/>
                              <wps:spPr>
                                <a:xfrm>
                                  <a:off x="129397" y="69012"/>
                                  <a:ext cx="171451" cy="188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451" h="188596">
                                      <a:moveTo>
                                        <a:pt x="0" y="0"/>
                                      </a:moveTo>
                                      <a:lnTo>
                                        <a:pt x="0" y="9101"/>
                                      </a:lnTo>
                                      <a:lnTo>
                                        <a:pt x="953" y="12735"/>
                                      </a:lnTo>
                                      <a:lnTo>
                                        <a:pt x="2540" y="16110"/>
                                      </a:lnTo>
                                      <a:lnTo>
                                        <a:pt x="4551" y="19312"/>
                                      </a:lnTo>
                                      <a:lnTo>
                                        <a:pt x="5892" y="22400"/>
                                      </a:lnTo>
                                      <a:lnTo>
                                        <a:pt x="6786" y="25410"/>
                                      </a:lnTo>
                                      <a:lnTo>
                                        <a:pt x="7382" y="28370"/>
                                      </a:lnTo>
                                      <a:lnTo>
                                        <a:pt x="8731" y="32248"/>
                                      </a:lnTo>
                                      <a:lnTo>
                                        <a:pt x="10584" y="36739"/>
                                      </a:lnTo>
                                      <a:lnTo>
                                        <a:pt x="12771" y="41637"/>
                                      </a:lnTo>
                                      <a:lnTo>
                                        <a:pt x="14229" y="46808"/>
                                      </a:lnTo>
                                      <a:lnTo>
                                        <a:pt x="15201" y="52160"/>
                                      </a:lnTo>
                                      <a:lnTo>
                                        <a:pt x="15849" y="57633"/>
                                      </a:lnTo>
                                      <a:lnTo>
                                        <a:pt x="16282" y="63187"/>
                                      </a:lnTo>
                                      <a:lnTo>
                                        <a:pt x="16569" y="68795"/>
                                      </a:lnTo>
                                      <a:lnTo>
                                        <a:pt x="16761" y="74438"/>
                                      </a:lnTo>
                                      <a:lnTo>
                                        <a:pt x="17842" y="79153"/>
                                      </a:lnTo>
                                      <a:lnTo>
                                        <a:pt x="19515" y="83248"/>
                                      </a:lnTo>
                                      <a:lnTo>
                                        <a:pt x="21582" y="86931"/>
                                      </a:lnTo>
                                      <a:lnTo>
                                        <a:pt x="26420" y="96103"/>
                                      </a:lnTo>
                                      <a:lnTo>
                                        <a:pt x="29044" y="101216"/>
                                      </a:lnTo>
                                      <a:lnTo>
                                        <a:pt x="30792" y="106530"/>
                                      </a:lnTo>
                                      <a:lnTo>
                                        <a:pt x="31958" y="111977"/>
                                      </a:lnTo>
                                      <a:lnTo>
                                        <a:pt x="32736" y="117514"/>
                                      </a:lnTo>
                                      <a:lnTo>
                                        <a:pt x="34207" y="122157"/>
                                      </a:lnTo>
                                      <a:lnTo>
                                        <a:pt x="36140" y="126206"/>
                                      </a:lnTo>
                                      <a:lnTo>
                                        <a:pt x="38381" y="129857"/>
                                      </a:lnTo>
                                      <a:lnTo>
                                        <a:pt x="39875" y="134196"/>
                                      </a:lnTo>
                                      <a:lnTo>
                                        <a:pt x="40871" y="138994"/>
                                      </a:lnTo>
                                      <a:lnTo>
                                        <a:pt x="41535" y="144098"/>
                                      </a:lnTo>
                                      <a:lnTo>
                                        <a:pt x="42930" y="148452"/>
                                      </a:lnTo>
                                      <a:lnTo>
                                        <a:pt x="44813" y="152308"/>
                                      </a:lnTo>
                                      <a:lnTo>
                                        <a:pt x="47020" y="155831"/>
                                      </a:lnTo>
                                      <a:lnTo>
                                        <a:pt x="48492" y="159132"/>
                                      </a:lnTo>
                                      <a:lnTo>
                                        <a:pt x="49473" y="162285"/>
                                      </a:lnTo>
                                      <a:lnTo>
                                        <a:pt x="50127" y="165340"/>
                                      </a:lnTo>
                                      <a:lnTo>
                                        <a:pt x="51516" y="167377"/>
                                      </a:lnTo>
                                      <a:lnTo>
                                        <a:pt x="53394" y="168734"/>
                                      </a:lnTo>
                                      <a:lnTo>
                                        <a:pt x="59621" y="171291"/>
                                      </a:lnTo>
                                      <a:lnTo>
                                        <a:pt x="59932" y="176357"/>
                                      </a:lnTo>
                                      <a:lnTo>
                                        <a:pt x="59997" y="172284"/>
                                      </a:lnTo>
                                      <a:lnTo>
                                        <a:pt x="59049" y="172006"/>
                                      </a:lnTo>
                                      <a:lnTo>
                                        <a:pt x="55454" y="171697"/>
                                      </a:lnTo>
                                      <a:lnTo>
                                        <a:pt x="54114" y="170662"/>
                                      </a:lnTo>
                                      <a:lnTo>
                                        <a:pt x="53221" y="169019"/>
                                      </a:lnTo>
                                      <a:lnTo>
                                        <a:pt x="52626" y="166972"/>
                                      </a:lnTo>
                                      <a:lnTo>
                                        <a:pt x="49424" y="162157"/>
                                      </a:lnTo>
                                      <a:lnTo>
                                        <a:pt x="47237" y="159540"/>
                                      </a:lnTo>
                                      <a:lnTo>
                                        <a:pt x="45779" y="155889"/>
                                      </a:lnTo>
                                      <a:lnTo>
                                        <a:pt x="44807" y="151551"/>
                                      </a:lnTo>
                                      <a:lnTo>
                                        <a:pt x="44159" y="146754"/>
                                      </a:lnTo>
                                      <a:lnTo>
                                        <a:pt x="42774" y="142603"/>
                                      </a:lnTo>
                                      <a:lnTo>
                                        <a:pt x="40899" y="138884"/>
                                      </a:lnTo>
                                      <a:lnTo>
                                        <a:pt x="38696" y="135452"/>
                                      </a:lnTo>
                                      <a:lnTo>
                                        <a:pt x="37228" y="131258"/>
                                      </a:lnTo>
                                      <a:lnTo>
                                        <a:pt x="36248" y="126558"/>
                                      </a:lnTo>
                                      <a:lnTo>
                                        <a:pt x="35596" y="121519"/>
                                      </a:lnTo>
                                      <a:lnTo>
                                        <a:pt x="35161" y="116255"/>
                                      </a:lnTo>
                                      <a:lnTo>
                                        <a:pt x="34870" y="110841"/>
                                      </a:lnTo>
                                      <a:lnTo>
                                        <a:pt x="34677" y="105326"/>
                                      </a:lnTo>
                                      <a:lnTo>
                                        <a:pt x="33596" y="100697"/>
                                      </a:lnTo>
                                      <a:lnTo>
                                        <a:pt x="31922" y="96659"/>
                                      </a:lnTo>
                                      <a:lnTo>
                                        <a:pt x="29854" y="93014"/>
                                      </a:lnTo>
                                      <a:lnTo>
                                        <a:pt x="28475" y="88679"/>
                                      </a:lnTo>
                                      <a:lnTo>
                                        <a:pt x="27557" y="83884"/>
                                      </a:lnTo>
                                      <a:lnTo>
                                        <a:pt x="26944" y="78783"/>
                                      </a:lnTo>
                                      <a:lnTo>
                                        <a:pt x="26535" y="73477"/>
                                      </a:lnTo>
                                      <a:lnTo>
                                        <a:pt x="26263" y="68034"/>
                                      </a:lnTo>
                                      <a:lnTo>
                                        <a:pt x="25879" y="53813"/>
                                      </a:lnTo>
                                      <a:lnTo>
                                        <a:pt x="25826" y="50163"/>
                                      </a:lnTo>
                                      <a:lnTo>
                                        <a:pt x="26742" y="47729"/>
                                      </a:lnTo>
                                      <a:lnTo>
                                        <a:pt x="28306" y="46107"/>
                                      </a:lnTo>
                                      <a:lnTo>
                                        <a:pt x="30301" y="45025"/>
                                      </a:lnTo>
                                      <a:lnTo>
                                        <a:pt x="31631" y="43352"/>
                                      </a:lnTo>
                                      <a:lnTo>
                                        <a:pt x="32517" y="41283"/>
                                      </a:lnTo>
                                      <a:lnTo>
                                        <a:pt x="33940" y="35671"/>
                                      </a:lnTo>
                                      <a:lnTo>
                                        <a:pt x="38738" y="30148"/>
                                      </a:lnTo>
                                      <a:lnTo>
                                        <a:pt x="41065" y="28671"/>
                                      </a:lnTo>
                                      <a:lnTo>
                                        <a:pt x="46191" y="27030"/>
                                      </a:lnTo>
                                      <a:lnTo>
                                        <a:pt x="48892" y="26592"/>
                                      </a:lnTo>
                                      <a:lnTo>
                                        <a:pt x="51645" y="26301"/>
                                      </a:lnTo>
                                      <a:lnTo>
                                        <a:pt x="54433" y="26106"/>
                                      </a:lnTo>
                                      <a:lnTo>
                                        <a:pt x="57243" y="25976"/>
                                      </a:lnTo>
                                      <a:lnTo>
                                        <a:pt x="62907" y="25832"/>
                                      </a:lnTo>
                                      <a:lnTo>
                                        <a:pt x="65751" y="26746"/>
                                      </a:lnTo>
                                      <a:lnTo>
                                        <a:pt x="68599" y="28308"/>
                                      </a:lnTo>
                                      <a:lnTo>
                                        <a:pt x="71450" y="30302"/>
                                      </a:lnTo>
                                      <a:lnTo>
                                        <a:pt x="74304" y="31631"/>
                                      </a:lnTo>
                                      <a:lnTo>
                                        <a:pt x="77159" y="32517"/>
                                      </a:lnTo>
                                      <a:lnTo>
                                        <a:pt x="80014" y="33108"/>
                                      </a:lnTo>
                                      <a:lnTo>
                                        <a:pt x="82870" y="34454"/>
                                      </a:lnTo>
                                      <a:lnTo>
                                        <a:pt x="85728" y="36304"/>
                                      </a:lnTo>
                                      <a:lnTo>
                                        <a:pt x="88584" y="38490"/>
                                      </a:lnTo>
                                      <a:lnTo>
                                        <a:pt x="91441" y="40900"/>
                                      </a:lnTo>
                                      <a:lnTo>
                                        <a:pt x="94298" y="43459"/>
                                      </a:lnTo>
                                      <a:lnTo>
                                        <a:pt x="97156" y="46118"/>
                                      </a:lnTo>
                                      <a:lnTo>
                                        <a:pt x="100013" y="49795"/>
                                      </a:lnTo>
                                      <a:lnTo>
                                        <a:pt x="102870" y="54151"/>
                                      </a:lnTo>
                                      <a:lnTo>
                                        <a:pt x="105728" y="58961"/>
                                      </a:lnTo>
                                      <a:lnTo>
                                        <a:pt x="107633" y="63120"/>
                                      </a:lnTo>
                                      <a:lnTo>
                                        <a:pt x="108903" y="66844"/>
                                      </a:lnTo>
                                      <a:lnTo>
                                        <a:pt x="109750" y="70280"/>
                                      </a:lnTo>
                                      <a:lnTo>
                                        <a:pt x="111267" y="73523"/>
                                      </a:lnTo>
                                      <a:lnTo>
                                        <a:pt x="113230" y="76638"/>
                                      </a:lnTo>
                                      <a:lnTo>
                                        <a:pt x="115492" y="79667"/>
                                      </a:lnTo>
                                      <a:lnTo>
                                        <a:pt x="117952" y="83591"/>
                                      </a:lnTo>
                                      <a:lnTo>
                                        <a:pt x="120545" y="88112"/>
                                      </a:lnTo>
                                      <a:lnTo>
                                        <a:pt x="123226" y="93031"/>
                                      </a:lnTo>
                                      <a:lnTo>
                                        <a:pt x="125966" y="97263"/>
                                      </a:lnTo>
                                      <a:lnTo>
                                        <a:pt x="128745" y="101037"/>
                                      </a:lnTo>
                                      <a:lnTo>
                                        <a:pt x="131550" y="104505"/>
                                      </a:lnTo>
                                      <a:lnTo>
                                        <a:pt x="134373" y="108723"/>
                                      </a:lnTo>
                                      <a:lnTo>
                                        <a:pt x="137207" y="113439"/>
                                      </a:lnTo>
                                      <a:lnTo>
                                        <a:pt x="140049" y="118488"/>
                                      </a:lnTo>
                                      <a:lnTo>
                                        <a:pt x="145747" y="129179"/>
                                      </a:lnTo>
                                      <a:lnTo>
                                        <a:pt x="148600" y="134697"/>
                                      </a:lnTo>
                                      <a:lnTo>
                                        <a:pt x="150502" y="139327"/>
                                      </a:lnTo>
                                      <a:lnTo>
                                        <a:pt x="151770" y="143367"/>
                                      </a:lnTo>
                                      <a:lnTo>
                                        <a:pt x="152615" y="147013"/>
                                      </a:lnTo>
                                      <a:lnTo>
                                        <a:pt x="154131" y="150396"/>
                                      </a:lnTo>
                                      <a:lnTo>
                                        <a:pt x="156094" y="153604"/>
                                      </a:lnTo>
                                      <a:lnTo>
                                        <a:pt x="158355" y="156695"/>
                                      </a:lnTo>
                                      <a:lnTo>
                                        <a:pt x="159863" y="159708"/>
                                      </a:lnTo>
                                      <a:lnTo>
                                        <a:pt x="161538" y="165596"/>
                                      </a:lnTo>
                                      <a:lnTo>
                                        <a:pt x="162481" y="169715"/>
                                      </a:lnTo>
                                      <a:lnTo>
                                        <a:pt x="167311" y="175486"/>
                                      </a:lnTo>
                                      <a:lnTo>
                                        <a:pt x="171087" y="179624"/>
                                      </a:lnTo>
                                      <a:lnTo>
                                        <a:pt x="171289" y="182385"/>
                                      </a:lnTo>
                                      <a:lnTo>
                                        <a:pt x="171450" y="188595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MARTInkAnnotation3"/>
                              <wps:cNvSpPr/>
                              <wps:spPr>
                                <a:xfrm>
                                  <a:off x="293298" y="25880"/>
                                  <a:ext cx="94298" cy="231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298" h="231459">
                                      <a:moveTo>
                                        <a:pt x="0" y="0"/>
                                      </a:moveTo>
                                      <a:lnTo>
                                        <a:pt x="0" y="11932"/>
                                      </a:lnTo>
                                      <a:lnTo>
                                        <a:pt x="952" y="14622"/>
                                      </a:lnTo>
                                      <a:lnTo>
                                        <a:pt x="2540" y="17368"/>
                                      </a:lnTo>
                                      <a:lnTo>
                                        <a:pt x="4550" y="20151"/>
                                      </a:lnTo>
                                      <a:lnTo>
                                        <a:pt x="6785" y="25784"/>
                                      </a:lnTo>
                                      <a:lnTo>
                                        <a:pt x="7778" y="32414"/>
                                      </a:lnTo>
                                      <a:lnTo>
                                        <a:pt x="8043" y="36850"/>
                                      </a:lnTo>
                                      <a:lnTo>
                                        <a:pt x="8219" y="41711"/>
                                      </a:lnTo>
                                      <a:lnTo>
                                        <a:pt x="9289" y="45905"/>
                                      </a:lnTo>
                                      <a:lnTo>
                                        <a:pt x="10956" y="49653"/>
                                      </a:lnTo>
                                      <a:lnTo>
                                        <a:pt x="13019" y="53105"/>
                                      </a:lnTo>
                                      <a:lnTo>
                                        <a:pt x="15347" y="57311"/>
                                      </a:lnTo>
                                      <a:lnTo>
                                        <a:pt x="20473" y="67064"/>
                                      </a:lnTo>
                                      <a:lnTo>
                                        <a:pt x="23174" y="73284"/>
                                      </a:lnTo>
                                      <a:lnTo>
                                        <a:pt x="25927" y="80289"/>
                                      </a:lnTo>
                                      <a:lnTo>
                                        <a:pt x="28715" y="87816"/>
                                      </a:lnTo>
                                      <a:lnTo>
                                        <a:pt x="31525" y="94739"/>
                                      </a:lnTo>
                                      <a:lnTo>
                                        <a:pt x="34352" y="101259"/>
                                      </a:lnTo>
                                      <a:lnTo>
                                        <a:pt x="40032" y="113584"/>
                                      </a:lnTo>
                                      <a:lnTo>
                                        <a:pt x="45732" y="125412"/>
                                      </a:lnTo>
                                      <a:lnTo>
                                        <a:pt x="48585" y="132185"/>
                                      </a:lnTo>
                                      <a:lnTo>
                                        <a:pt x="51441" y="139559"/>
                                      </a:lnTo>
                                      <a:lnTo>
                                        <a:pt x="54296" y="147332"/>
                                      </a:lnTo>
                                      <a:lnTo>
                                        <a:pt x="57152" y="154419"/>
                                      </a:lnTo>
                                      <a:lnTo>
                                        <a:pt x="60009" y="161048"/>
                                      </a:lnTo>
                                      <a:lnTo>
                                        <a:pt x="65723" y="173494"/>
                                      </a:lnTo>
                                      <a:lnTo>
                                        <a:pt x="77153" y="197007"/>
                                      </a:lnTo>
                                      <a:lnTo>
                                        <a:pt x="94297" y="231458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MARTInkAnnotation4"/>
                              <wps:cNvSpPr/>
                              <wps:spPr>
                                <a:xfrm>
                                  <a:off x="250166" y="60385"/>
                                  <a:ext cx="257164" cy="171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164" h="171409">
                                      <a:moveTo>
                                        <a:pt x="0" y="77110"/>
                                      </a:moveTo>
                                      <a:lnTo>
                                        <a:pt x="4551" y="72560"/>
                                      </a:lnTo>
                                      <a:lnTo>
                                        <a:pt x="6844" y="71219"/>
                                      </a:lnTo>
                                      <a:lnTo>
                                        <a:pt x="11932" y="69730"/>
                                      </a:lnTo>
                                      <a:lnTo>
                                        <a:pt x="17368" y="69068"/>
                                      </a:lnTo>
                                      <a:lnTo>
                                        <a:pt x="22960" y="68773"/>
                                      </a:lnTo>
                                      <a:lnTo>
                                        <a:pt x="28619" y="68643"/>
                                      </a:lnTo>
                                      <a:lnTo>
                                        <a:pt x="112716" y="68538"/>
                                      </a:lnTo>
                                      <a:lnTo>
                                        <a:pt x="116102" y="67586"/>
                                      </a:lnTo>
                                      <a:lnTo>
                                        <a:pt x="122403" y="63987"/>
                                      </a:lnTo>
                                      <a:lnTo>
                                        <a:pt x="128379" y="61753"/>
                                      </a:lnTo>
                                      <a:lnTo>
                                        <a:pt x="134210" y="60760"/>
                                      </a:lnTo>
                                      <a:lnTo>
                                        <a:pt x="139977" y="60319"/>
                                      </a:lnTo>
                                      <a:lnTo>
                                        <a:pt x="145715" y="60123"/>
                                      </a:lnTo>
                                      <a:lnTo>
                                        <a:pt x="161183" y="59975"/>
                                      </a:lnTo>
                                      <a:lnTo>
                                        <a:pt x="244080" y="59966"/>
                                      </a:lnTo>
                                      <a:lnTo>
                                        <a:pt x="246540" y="59013"/>
                                      </a:lnTo>
                                      <a:lnTo>
                                        <a:pt x="253601" y="54074"/>
                                      </a:lnTo>
                                      <a:lnTo>
                                        <a:pt x="255587" y="52585"/>
                                      </a:lnTo>
                                      <a:lnTo>
                                        <a:pt x="256117" y="51235"/>
                                      </a:lnTo>
                                      <a:lnTo>
                                        <a:pt x="256705" y="47195"/>
                                      </a:lnTo>
                                      <a:lnTo>
                                        <a:pt x="256966" y="42225"/>
                                      </a:lnTo>
                                      <a:lnTo>
                                        <a:pt x="257134" y="35824"/>
                                      </a:lnTo>
                                      <a:lnTo>
                                        <a:pt x="257163" y="25613"/>
                                      </a:lnTo>
                                      <a:lnTo>
                                        <a:pt x="256215" y="22777"/>
                                      </a:lnTo>
                                      <a:lnTo>
                                        <a:pt x="254630" y="20885"/>
                                      </a:lnTo>
                                      <a:lnTo>
                                        <a:pt x="250329" y="17832"/>
                                      </a:lnTo>
                                      <a:lnTo>
                                        <a:pt x="245242" y="13299"/>
                                      </a:lnTo>
                                      <a:lnTo>
                                        <a:pt x="239806" y="8110"/>
                                      </a:lnTo>
                                      <a:lnTo>
                                        <a:pt x="237024" y="5393"/>
                                      </a:lnTo>
                                      <a:lnTo>
                                        <a:pt x="234216" y="3581"/>
                                      </a:lnTo>
                                      <a:lnTo>
                                        <a:pt x="228556" y="1568"/>
                                      </a:lnTo>
                                      <a:lnTo>
                                        <a:pt x="224761" y="1032"/>
                                      </a:lnTo>
                                      <a:lnTo>
                                        <a:pt x="220326" y="674"/>
                                      </a:lnTo>
                                      <a:lnTo>
                                        <a:pt x="211271" y="276"/>
                                      </a:lnTo>
                                      <a:lnTo>
                                        <a:pt x="204071" y="99"/>
                                      </a:lnTo>
                                      <a:lnTo>
                                        <a:pt x="190112" y="0"/>
                                      </a:lnTo>
                                      <a:lnTo>
                                        <a:pt x="184844" y="939"/>
                                      </a:lnTo>
                                      <a:lnTo>
                                        <a:pt x="179426" y="2517"/>
                                      </a:lnTo>
                                      <a:lnTo>
                                        <a:pt x="173911" y="4521"/>
                                      </a:lnTo>
                                      <a:lnTo>
                                        <a:pt x="169281" y="6810"/>
                                      </a:lnTo>
                                      <a:lnTo>
                                        <a:pt x="157261" y="14582"/>
                                      </a:lnTo>
                                      <a:lnTo>
                                        <a:pt x="152466" y="17328"/>
                                      </a:lnTo>
                                      <a:lnTo>
                                        <a:pt x="147364" y="20110"/>
                                      </a:lnTo>
                                      <a:lnTo>
                                        <a:pt x="143010" y="22918"/>
                                      </a:lnTo>
                                      <a:lnTo>
                                        <a:pt x="139155" y="25742"/>
                                      </a:lnTo>
                                      <a:lnTo>
                                        <a:pt x="135633" y="28577"/>
                                      </a:lnTo>
                                      <a:lnTo>
                                        <a:pt x="132332" y="32373"/>
                                      </a:lnTo>
                                      <a:lnTo>
                                        <a:pt x="129179" y="36808"/>
                                      </a:lnTo>
                                      <a:lnTo>
                                        <a:pt x="126125" y="41670"/>
                                      </a:lnTo>
                                      <a:lnTo>
                                        <a:pt x="123136" y="45863"/>
                                      </a:lnTo>
                                      <a:lnTo>
                                        <a:pt x="120191" y="49612"/>
                                      </a:lnTo>
                                      <a:lnTo>
                                        <a:pt x="117275" y="53063"/>
                                      </a:lnTo>
                                      <a:lnTo>
                                        <a:pt x="115331" y="57269"/>
                                      </a:lnTo>
                                      <a:lnTo>
                                        <a:pt x="114035" y="61978"/>
                                      </a:lnTo>
                                      <a:lnTo>
                                        <a:pt x="113171" y="67022"/>
                                      </a:lnTo>
                                      <a:lnTo>
                                        <a:pt x="112595" y="72290"/>
                                      </a:lnTo>
                                      <a:lnTo>
                                        <a:pt x="112211" y="77707"/>
                                      </a:lnTo>
                                      <a:lnTo>
                                        <a:pt x="111784" y="87853"/>
                                      </a:lnTo>
                                      <a:lnTo>
                                        <a:pt x="111595" y="95537"/>
                                      </a:lnTo>
                                      <a:lnTo>
                                        <a:pt x="111488" y="109770"/>
                                      </a:lnTo>
                                      <a:lnTo>
                                        <a:pt x="112426" y="114123"/>
                                      </a:lnTo>
                                      <a:lnTo>
                                        <a:pt x="114002" y="117978"/>
                                      </a:lnTo>
                                      <a:lnTo>
                                        <a:pt x="116007" y="121501"/>
                                      </a:lnTo>
                                      <a:lnTo>
                                        <a:pt x="120774" y="130494"/>
                                      </a:lnTo>
                                      <a:lnTo>
                                        <a:pt x="123379" y="135560"/>
                                      </a:lnTo>
                                      <a:lnTo>
                                        <a:pt x="126068" y="139889"/>
                                      </a:lnTo>
                                      <a:lnTo>
                                        <a:pt x="128812" y="143728"/>
                                      </a:lnTo>
                                      <a:lnTo>
                                        <a:pt x="131596" y="147240"/>
                                      </a:lnTo>
                                      <a:lnTo>
                                        <a:pt x="134403" y="150533"/>
                                      </a:lnTo>
                                      <a:lnTo>
                                        <a:pt x="137227" y="153682"/>
                                      </a:lnTo>
                                      <a:lnTo>
                                        <a:pt x="140062" y="156733"/>
                                      </a:lnTo>
                                      <a:lnTo>
                                        <a:pt x="143858" y="158767"/>
                                      </a:lnTo>
                                      <a:lnTo>
                                        <a:pt x="148293" y="160123"/>
                                      </a:lnTo>
                                      <a:lnTo>
                                        <a:pt x="153154" y="161027"/>
                                      </a:lnTo>
                                      <a:lnTo>
                                        <a:pt x="159253" y="162583"/>
                                      </a:lnTo>
                                      <a:lnTo>
                                        <a:pt x="166176" y="164572"/>
                                      </a:lnTo>
                                      <a:lnTo>
                                        <a:pt x="188596" y="171408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SMARTInkAnnotation5"/>
                              <wps:cNvSpPr/>
                              <wps:spPr>
                                <a:xfrm>
                                  <a:off x="491706" y="86264"/>
                                  <a:ext cx="68581" cy="18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1" h="180013">
                                      <a:moveTo>
                                        <a:pt x="0" y="42862"/>
                                      </a:moveTo>
                                      <a:lnTo>
                                        <a:pt x="0" y="63013"/>
                                      </a:lnTo>
                                      <a:lnTo>
                                        <a:pt x="953" y="65821"/>
                                      </a:lnTo>
                                      <a:lnTo>
                                        <a:pt x="2540" y="68646"/>
                                      </a:lnTo>
                                      <a:lnTo>
                                        <a:pt x="4551" y="71481"/>
                                      </a:lnTo>
                                      <a:lnTo>
                                        <a:pt x="5892" y="74324"/>
                                      </a:lnTo>
                                      <a:lnTo>
                                        <a:pt x="6786" y="77172"/>
                                      </a:lnTo>
                                      <a:lnTo>
                                        <a:pt x="7382" y="80023"/>
                                      </a:lnTo>
                                      <a:lnTo>
                                        <a:pt x="8731" y="83828"/>
                                      </a:lnTo>
                                      <a:lnTo>
                                        <a:pt x="10584" y="88270"/>
                                      </a:lnTo>
                                      <a:lnTo>
                                        <a:pt x="12771" y="93137"/>
                                      </a:lnTo>
                                      <a:lnTo>
                                        <a:pt x="15182" y="97334"/>
                                      </a:lnTo>
                                      <a:lnTo>
                                        <a:pt x="17742" y="101084"/>
                                      </a:lnTo>
                                      <a:lnTo>
                                        <a:pt x="20400" y="104537"/>
                                      </a:lnTo>
                                      <a:lnTo>
                                        <a:pt x="23125" y="108743"/>
                                      </a:lnTo>
                                      <a:lnTo>
                                        <a:pt x="25895" y="113453"/>
                                      </a:lnTo>
                                      <a:lnTo>
                                        <a:pt x="28694" y="118498"/>
                                      </a:lnTo>
                                      <a:lnTo>
                                        <a:pt x="30559" y="122813"/>
                                      </a:lnTo>
                                      <a:lnTo>
                                        <a:pt x="31803" y="126643"/>
                                      </a:lnTo>
                                      <a:lnTo>
                                        <a:pt x="32632" y="130148"/>
                                      </a:lnTo>
                                      <a:lnTo>
                                        <a:pt x="34137" y="134390"/>
                                      </a:lnTo>
                                      <a:lnTo>
                                        <a:pt x="36093" y="139123"/>
                                      </a:lnTo>
                                      <a:lnTo>
                                        <a:pt x="38350" y="144184"/>
                                      </a:lnTo>
                                      <a:lnTo>
                                        <a:pt x="40807" y="148510"/>
                                      </a:lnTo>
                                      <a:lnTo>
                                        <a:pt x="43397" y="152346"/>
                                      </a:lnTo>
                                      <a:lnTo>
                                        <a:pt x="46077" y="155857"/>
                                      </a:lnTo>
                                      <a:lnTo>
                                        <a:pt x="48815" y="159149"/>
                                      </a:lnTo>
                                      <a:lnTo>
                                        <a:pt x="51593" y="162297"/>
                                      </a:lnTo>
                                      <a:lnTo>
                                        <a:pt x="58346" y="169642"/>
                                      </a:lnTo>
                                      <a:lnTo>
                                        <a:pt x="68528" y="179969"/>
                                      </a:lnTo>
                                      <a:lnTo>
                                        <a:pt x="68570" y="180012"/>
                                      </a:lnTo>
                                      <a:lnTo>
                                        <a:pt x="68577" y="175468"/>
                                      </a:lnTo>
                                      <a:lnTo>
                                        <a:pt x="67626" y="173176"/>
                                      </a:lnTo>
                                      <a:lnTo>
                                        <a:pt x="66039" y="170696"/>
                                      </a:lnTo>
                                      <a:lnTo>
                                        <a:pt x="64029" y="168089"/>
                                      </a:lnTo>
                                      <a:lnTo>
                                        <a:pt x="61736" y="165400"/>
                                      </a:lnTo>
                                      <a:lnTo>
                                        <a:pt x="59255" y="162654"/>
                                      </a:lnTo>
                                      <a:lnTo>
                                        <a:pt x="56648" y="159871"/>
                                      </a:lnTo>
                                      <a:lnTo>
                                        <a:pt x="54911" y="156110"/>
                                      </a:lnTo>
                                      <a:lnTo>
                                        <a:pt x="53752" y="151698"/>
                                      </a:lnTo>
                                      <a:lnTo>
                                        <a:pt x="52980" y="146852"/>
                                      </a:lnTo>
                                      <a:lnTo>
                                        <a:pt x="51513" y="141716"/>
                                      </a:lnTo>
                                      <a:lnTo>
                                        <a:pt x="49582" y="136387"/>
                                      </a:lnTo>
                                      <a:lnTo>
                                        <a:pt x="47342" y="130930"/>
                                      </a:lnTo>
                                      <a:lnTo>
                                        <a:pt x="44897" y="125386"/>
                                      </a:lnTo>
                                      <a:lnTo>
                                        <a:pt x="39639" y="114147"/>
                                      </a:lnTo>
                                      <a:lnTo>
                                        <a:pt x="37856" y="108483"/>
                                      </a:lnTo>
                                      <a:lnTo>
                                        <a:pt x="36668" y="102802"/>
                                      </a:lnTo>
                                      <a:lnTo>
                                        <a:pt x="35875" y="97109"/>
                                      </a:lnTo>
                                      <a:lnTo>
                                        <a:pt x="34395" y="91410"/>
                                      </a:lnTo>
                                      <a:lnTo>
                                        <a:pt x="32455" y="85704"/>
                                      </a:lnTo>
                                      <a:lnTo>
                                        <a:pt x="30209" y="79996"/>
                                      </a:lnTo>
                                      <a:lnTo>
                                        <a:pt x="28712" y="74286"/>
                                      </a:lnTo>
                                      <a:lnTo>
                                        <a:pt x="27714" y="68574"/>
                                      </a:lnTo>
                                      <a:lnTo>
                                        <a:pt x="27049" y="62860"/>
                                      </a:lnTo>
                                      <a:lnTo>
                                        <a:pt x="26605" y="57147"/>
                                      </a:lnTo>
                                      <a:lnTo>
                                        <a:pt x="26310" y="51433"/>
                                      </a:lnTo>
                                      <a:lnTo>
                                        <a:pt x="25893" y="36829"/>
                                      </a:lnTo>
                                      <a:lnTo>
                                        <a:pt x="25753" y="23361"/>
                                      </a:lnTo>
                                      <a:lnTo>
                                        <a:pt x="26694" y="20337"/>
                                      </a:lnTo>
                                      <a:lnTo>
                                        <a:pt x="28273" y="17367"/>
                                      </a:lnTo>
                                      <a:lnTo>
                                        <a:pt x="30280" y="14436"/>
                                      </a:lnTo>
                                      <a:lnTo>
                                        <a:pt x="32569" y="12481"/>
                                      </a:lnTo>
                                      <a:lnTo>
                                        <a:pt x="35047" y="11178"/>
                                      </a:lnTo>
                                      <a:lnTo>
                                        <a:pt x="37653" y="10309"/>
                                      </a:lnTo>
                                      <a:lnTo>
                                        <a:pt x="40342" y="8778"/>
                                      </a:lnTo>
                                      <a:lnTo>
                                        <a:pt x="43087" y="6804"/>
                                      </a:lnTo>
                                      <a:lnTo>
                                        <a:pt x="45870" y="4536"/>
                                      </a:lnTo>
                                      <a:lnTo>
                                        <a:pt x="48678" y="3024"/>
                                      </a:lnTo>
                                      <a:lnTo>
                                        <a:pt x="51502" y="2016"/>
                                      </a:lnTo>
                                      <a:lnTo>
                                        <a:pt x="54337" y="1344"/>
                                      </a:lnTo>
                                      <a:lnTo>
                                        <a:pt x="57180" y="896"/>
                                      </a:lnTo>
                                      <a:lnTo>
                                        <a:pt x="60027" y="597"/>
                                      </a:lnTo>
                                      <a:lnTo>
                                        <a:pt x="68580" y="0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SMARTInkAnnotation6"/>
                              <wps:cNvSpPr/>
                              <wps:spPr>
                                <a:xfrm>
                                  <a:off x="603849" y="112144"/>
                                  <a:ext cx="110938" cy="257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38" h="257153">
                                      <a:moveTo>
                                        <a:pt x="34286" y="85715"/>
                                      </a:moveTo>
                                      <a:lnTo>
                                        <a:pt x="34286" y="105028"/>
                                      </a:lnTo>
                                      <a:lnTo>
                                        <a:pt x="35239" y="109068"/>
                                      </a:lnTo>
                                      <a:lnTo>
                                        <a:pt x="36826" y="113666"/>
                                      </a:lnTo>
                                      <a:lnTo>
                                        <a:pt x="38837" y="118636"/>
                                      </a:lnTo>
                                      <a:lnTo>
                                        <a:pt x="40178" y="122903"/>
                                      </a:lnTo>
                                      <a:lnTo>
                                        <a:pt x="41668" y="130183"/>
                                      </a:lnTo>
                                      <a:lnTo>
                                        <a:pt x="43017" y="134410"/>
                                      </a:lnTo>
                                      <a:lnTo>
                                        <a:pt x="44870" y="139134"/>
                                      </a:lnTo>
                                      <a:lnTo>
                                        <a:pt x="47057" y="144187"/>
                                      </a:lnTo>
                                      <a:lnTo>
                                        <a:pt x="52027" y="154883"/>
                                      </a:lnTo>
                                      <a:lnTo>
                                        <a:pt x="54686" y="160402"/>
                                      </a:lnTo>
                                      <a:lnTo>
                                        <a:pt x="56459" y="165986"/>
                                      </a:lnTo>
                                      <a:lnTo>
                                        <a:pt x="57641" y="171614"/>
                                      </a:lnTo>
                                      <a:lnTo>
                                        <a:pt x="58428" y="177271"/>
                                      </a:lnTo>
                                      <a:lnTo>
                                        <a:pt x="59906" y="182947"/>
                                      </a:lnTo>
                                      <a:lnTo>
                                        <a:pt x="61844" y="188637"/>
                                      </a:lnTo>
                                      <a:lnTo>
                                        <a:pt x="64088" y="194335"/>
                                      </a:lnTo>
                                      <a:lnTo>
                                        <a:pt x="66537" y="200038"/>
                                      </a:lnTo>
                                      <a:lnTo>
                                        <a:pt x="71798" y="211455"/>
                                      </a:lnTo>
                                      <a:lnTo>
                                        <a:pt x="74534" y="216214"/>
                                      </a:lnTo>
                                      <a:lnTo>
                                        <a:pt x="77310" y="220340"/>
                                      </a:lnTo>
                                      <a:lnTo>
                                        <a:pt x="80114" y="224042"/>
                                      </a:lnTo>
                                      <a:lnTo>
                                        <a:pt x="83229" y="230696"/>
                                      </a:lnTo>
                                      <a:lnTo>
                                        <a:pt x="84614" y="236829"/>
                                      </a:lnTo>
                                      <a:lnTo>
                                        <a:pt x="85229" y="242729"/>
                                      </a:lnTo>
                                      <a:lnTo>
                                        <a:pt x="85502" y="248527"/>
                                      </a:lnTo>
                                      <a:lnTo>
                                        <a:pt x="85575" y="251406"/>
                                      </a:lnTo>
                                      <a:lnTo>
                                        <a:pt x="86577" y="253326"/>
                                      </a:lnTo>
                                      <a:lnTo>
                                        <a:pt x="88197" y="254605"/>
                                      </a:lnTo>
                                      <a:lnTo>
                                        <a:pt x="94263" y="257152"/>
                                      </a:lnTo>
                                      <a:lnTo>
                                        <a:pt x="94285" y="252610"/>
                                      </a:lnTo>
                                      <a:lnTo>
                                        <a:pt x="93335" y="250319"/>
                                      </a:lnTo>
                                      <a:lnTo>
                                        <a:pt x="91750" y="247838"/>
                                      </a:lnTo>
                                      <a:lnTo>
                                        <a:pt x="89740" y="245232"/>
                                      </a:lnTo>
                                      <a:lnTo>
                                        <a:pt x="87448" y="242542"/>
                                      </a:lnTo>
                                      <a:lnTo>
                                        <a:pt x="84968" y="239797"/>
                                      </a:lnTo>
                                      <a:lnTo>
                                        <a:pt x="82361" y="237014"/>
                                      </a:lnTo>
                                      <a:lnTo>
                                        <a:pt x="79672" y="233253"/>
                                      </a:lnTo>
                                      <a:lnTo>
                                        <a:pt x="76926" y="228842"/>
                                      </a:lnTo>
                                      <a:lnTo>
                                        <a:pt x="74142" y="223995"/>
                                      </a:lnTo>
                                      <a:lnTo>
                                        <a:pt x="68511" y="213530"/>
                                      </a:lnTo>
                                      <a:lnTo>
                                        <a:pt x="65675" y="208073"/>
                                      </a:lnTo>
                                      <a:lnTo>
                                        <a:pt x="62832" y="201577"/>
                                      </a:lnTo>
                                      <a:lnTo>
                                        <a:pt x="59985" y="194389"/>
                                      </a:lnTo>
                                      <a:lnTo>
                                        <a:pt x="54280" y="178782"/>
                                      </a:lnTo>
                                      <a:lnTo>
                                        <a:pt x="40000" y="136988"/>
                                      </a:lnTo>
                                      <a:lnTo>
                                        <a:pt x="36190" y="129422"/>
                                      </a:lnTo>
                                      <a:lnTo>
                                        <a:pt x="31746" y="122473"/>
                                      </a:lnTo>
                                      <a:lnTo>
                                        <a:pt x="26877" y="115935"/>
                                      </a:lnTo>
                                      <a:lnTo>
                                        <a:pt x="22680" y="108719"/>
                                      </a:lnTo>
                                      <a:lnTo>
                                        <a:pt x="18929" y="101051"/>
                                      </a:lnTo>
                                      <a:lnTo>
                                        <a:pt x="15475" y="93082"/>
                                      </a:lnTo>
                                      <a:lnTo>
                                        <a:pt x="13173" y="85864"/>
                                      </a:lnTo>
                                      <a:lnTo>
                                        <a:pt x="11639" y="79147"/>
                                      </a:lnTo>
                                      <a:lnTo>
                                        <a:pt x="10615" y="72764"/>
                                      </a:lnTo>
                                      <a:lnTo>
                                        <a:pt x="8981" y="66603"/>
                                      </a:lnTo>
                                      <a:lnTo>
                                        <a:pt x="6939" y="60591"/>
                                      </a:lnTo>
                                      <a:lnTo>
                                        <a:pt x="4625" y="54678"/>
                                      </a:lnTo>
                                      <a:lnTo>
                                        <a:pt x="3082" y="48831"/>
                                      </a:lnTo>
                                      <a:lnTo>
                                        <a:pt x="2054" y="43028"/>
                                      </a:lnTo>
                                      <a:lnTo>
                                        <a:pt x="1368" y="37255"/>
                                      </a:lnTo>
                                      <a:lnTo>
                                        <a:pt x="910" y="32453"/>
                                      </a:lnTo>
                                      <a:lnTo>
                                        <a:pt x="403" y="24578"/>
                                      </a:lnTo>
                                      <a:lnTo>
                                        <a:pt x="177" y="17903"/>
                                      </a:lnTo>
                                      <a:lnTo>
                                        <a:pt x="20" y="8840"/>
                                      </a:lnTo>
                                      <a:lnTo>
                                        <a:pt x="0" y="1344"/>
                                      </a:lnTo>
                                      <a:lnTo>
                                        <a:pt x="951" y="892"/>
                                      </a:lnTo>
                                      <a:lnTo>
                                        <a:pt x="2538" y="592"/>
                                      </a:lnTo>
                                      <a:lnTo>
                                        <a:pt x="4548" y="391"/>
                                      </a:lnTo>
                                      <a:lnTo>
                                        <a:pt x="6841" y="257"/>
                                      </a:lnTo>
                                      <a:lnTo>
                                        <a:pt x="11929" y="109"/>
                                      </a:lnTo>
                                      <a:lnTo>
                                        <a:pt x="28615" y="0"/>
                                      </a:lnTo>
                                      <a:lnTo>
                                        <a:pt x="31459" y="949"/>
                                      </a:lnTo>
                                      <a:lnTo>
                                        <a:pt x="34306" y="2535"/>
                                      </a:lnTo>
                                      <a:lnTo>
                                        <a:pt x="37157" y="4544"/>
                                      </a:lnTo>
                                      <a:lnTo>
                                        <a:pt x="40963" y="5883"/>
                                      </a:lnTo>
                                      <a:lnTo>
                                        <a:pt x="45405" y="6776"/>
                                      </a:lnTo>
                                      <a:lnTo>
                                        <a:pt x="50271" y="7372"/>
                                      </a:lnTo>
                                      <a:lnTo>
                                        <a:pt x="54468" y="9674"/>
                                      </a:lnTo>
                                      <a:lnTo>
                                        <a:pt x="58219" y="13113"/>
                                      </a:lnTo>
                                      <a:lnTo>
                                        <a:pt x="61671" y="17311"/>
                                      </a:lnTo>
                                      <a:lnTo>
                                        <a:pt x="64926" y="21063"/>
                                      </a:lnTo>
                                      <a:lnTo>
                                        <a:pt x="68047" y="24516"/>
                                      </a:lnTo>
                                      <a:lnTo>
                                        <a:pt x="74056" y="30893"/>
                                      </a:lnTo>
                                      <a:lnTo>
                                        <a:pt x="79902" y="36902"/>
                                      </a:lnTo>
                                      <a:lnTo>
                                        <a:pt x="82795" y="40791"/>
                                      </a:lnTo>
                                      <a:lnTo>
                                        <a:pt x="85675" y="45288"/>
                                      </a:lnTo>
                                      <a:lnTo>
                                        <a:pt x="88548" y="50191"/>
                                      </a:lnTo>
                                      <a:lnTo>
                                        <a:pt x="91416" y="54412"/>
                                      </a:lnTo>
                                      <a:lnTo>
                                        <a:pt x="94280" y="58179"/>
                                      </a:lnTo>
                                      <a:lnTo>
                                        <a:pt x="97143" y="61643"/>
                                      </a:lnTo>
                                      <a:lnTo>
                                        <a:pt x="100003" y="65857"/>
                                      </a:lnTo>
                                      <a:lnTo>
                                        <a:pt x="102862" y="70571"/>
                                      </a:lnTo>
                                      <a:lnTo>
                                        <a:pt x="105721" y="75619"/>
                                      </a:lnTo>
                                      <a:lnTo>
                                        <a:pt x="107627" y="80890"/>
                                      </a:lnTo>
                                      <a:lnTo>
                                        <a:pt x="108898" y="86308"/>
                                      </a:lnTo>
                                      <a:lnTo>
                                        <a:pt x="109745" y="91825"/>
                                      </a:lnTo>
                                      <a:lnTo>
                                        <a:pt x="110309" y="96456"/>
                                      </a:lnTo>
                                      <a:lnTo>
                                        <a:pt x="110937" y="104141"/>
                                      </a:lnTo>
                                      <a:lnTo>
                                        <a:pt x="110152" y="108477"/>
                                      </a:lnTo>
                                      <a:lnTo>
                                        <a:pt x="108676" y="113272"/>
                                      </a:lnTo>
                                      <a:lnTo>
                                        <a:pt x="106739" y="118374"/>
                                      </a:lnTo>
                                      <a:lnTo>
                                        <a:pt x="105449" y="122727"/>
                                      </a:lnTo>
                                      <a:lnTo>
                                        <a:pt x="104014" y="130105"/>
                                      </a:lnTo>
                                      <a:lnTo>
                                        <a:pt x="100837" y="136559"/>
                                      </a:lnTo>
                                      <a:lnTo>
                                        <a:pt x="98656" y="139613"/>
                                      </a:lnTo>
                                      <a:lnTo>
                                        <a:pt x="96249" y="142602"/>
                                      </a:lnTo>
                                      <a:lnTo>
                                        <a:pt x="93693" y="145547"/>
                                      </a:lnTo>
                                      <a:lnTo>
                                        <a:pt x="91035" y="148463"/>
                                      </a:lnTo>
                                      <a:lnTo>
                                        <a:pt x="85544" y="154243"/>
                                      </a:lnTo>
                                      <a:lnTo>
                                        <a:pt x="82745" y="157118"/>
                                      </a:lnTo>
                                      <a:lnTo>
                                        <a:pt x="78975" y="159987"/>
                                      </a:lnTo>
                                      <a:lnTo>
                                        <a:pt x="74556" y="162852"/>
                                      </a:lnTo>
                                      <a:lnTo>
                                        <a:pt x="69705" y="165715"/>
                                      </a:lnTo>
                                      <a:lnTo>
                                        <a:pt x="65519" y="167623"/>
                                      </a:lnTo>
                                      <a:lnTo>
                                        <a:pt x="61776" y="168896"/>
                                      </a:lnTo>
                                      <a:lnTo>
                                        <a:pt x="51431" y="171440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SMARTInkAnnotation7"/>
                              <wps:cNvSpPr/>
                              <wps:spPr>
                                <a:xfrm>
                                  <a:off x="655608" y="34506"/>
                                  <a:ext cx="385764" cy="2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764" h="239878">
                                      <a:moveTo>
                                        <a:pt x="0" y="102717"/>
                                      </a:moveTo>
                                      <a:lnTo>
                                        <a:pt x="4551" y="107268"/>
                                      </a:lnTo>
                                      <a:lnTo>
                                        <a:pt x="6844" y="108609"/>
                                      </a:lnTo>
                                      <a:lnTo>
                                        <a:pt x="14622" y="111448"/>
                                      </a:lnTo>
                                      <a:lnTo>
                                        <a:pt x="22959" y="117898"/>
                                      </a:lnTo>
                                      <a:lnTo>
                                        <a:pt x="28619" y="123117"/>
                                      </a:lnTo>
                                      <a:lnTo>
                                        <a:pt x="37161" y="131410"/>
                                      </a:lnTo>
                                      <a:lnTo>
                                        <a:pt x="54294" y="148448"/>
                                      </a:lnTo>
                                      <a:lnTo>
                                        <a:pt x="57151" y="152254"/>
                                      </a:lnTo>
                                      <a:lnTo>
                                        <a:pt x="60008" y="156697"/>
                                      </a:lnTo>
                                      <a:lnTo>
                                        <a:pt x="62866" y="161564"/>
                                      </a:lnTo>
                                      <a:lnTo>
                                        <a:pt x="65723" y="165761"/>
                                      </a:lnTo>
                                      <a:lnTo>
                                        <a:pt x="71438" y="172964"/>
                                      </a:lnTo>
                                      <a:lnTo>
                                        <a:pt x="77153" y="179341"/>
                                      </a:lnTo>
                                      <a:lnTo>
                                        <a:pt x="80010" y="182375"/>
                                      </a:lnTo>
                                      <a:lnTo>
                                        <a:pt x="81916" y="185350"/>
                                      </a:lnTo>
                                      <a:lnTo>
                                        <a:pt x="84032" y="191196"/>
                                      </a:lnTo>
                                      <a:lnTo>
                                        <a:pt x="87513" y="196969"/>
                                      </a:lnTo>
                                      <a:lnTo>
                                        <a:pt x="89775" y="199842"/>
                                      </a:lnTo>
                                      <a:lnTo>
                                        <a:pt x="92287" y="205574"/>
                                      </a:lnTo>
                                      <a:lnTo>
                                        <a:pt x="93404" y="211296"/>
                                      </a:lnTo>
                                      <a:lnTo>
                                        <a:pt x="93901" y="217015"/>
                                      </a:lnTo>
                                      <a:lnTo>
                                        <a:pt x="94295" y="222688"/>
                                      </a:lnTo>
                                      <a:lnTo>
                                        <a:pt x="89746" y="222719"/>
                                      </a:lnTo>
                                      <a:lnTo>
                                        <a:pt x="88406" y="221771"/>
                                      </a:lnTo>
                                      <a:lnTo>
                                        <a:pt x="87513" y="220187"/>
                                      </a:lnTo>
                                      <a:lnTo>
                                        <a:pt x="86917" y="218178"/>
                                      </a:lnTo>
                                      <a:lnTo>
                                        <a:pt x="83715" y="213406"/>
                                      </a:lnTo>
                                      <a:lnTo>
                                        <a:pt x="81528" y="210800"/>
                                      </a:lnTo>
                                      <a:lnTo>
                                        <a:pt x="80070" y="208110"/>
                                      </a:lnTo>
                                      <a:lnTo>
                                        <a:pt x="78449" y="202581"/>
                                      </a:lnTo>
                                      <a:lnTo>
                                        <a:pt x="75189" y="196949"/>
                                      </a:lnTo>
                                      <a:lnTo>
                                        <a:pt x="70565" y="190318"/>
                                      </a:lnTo>
                                      <a:lnTo>
                                        <a:pt x="67999" y="185883"/>
                                      </a:lnTo>
                                      <a:lnTo>
                                        <a:pt x="65335" y="181021"/>
                                      </a:lnTo>
                                      <a:lnTo>
                                        <a:pt x="63560" y="176827"/>
                                      </a:lnTo>
                                      <a:lnTo>
                                        <a:pt x="61587" y="169628"/>
                                      </a:lnTo>
                                      <a:lnTo>
                                        <a:pt x="60108" y="165422"/>
                                      </a:lnTo>
                                      <a:lnTo>
                                        <a:pt x="58169" y="160713"/>
                                      </a:lnTo>
                                      <a:lnTo>
                                        <a:pt x="52765" y="148569"/>
                                      </a:lnTo>
                                      <a:lnTo>
                                        <a:pt x="51829" y="141915"/>
                                      </a:lnTo>
                                      <a:lnTo>
                                        <a:pt x="51611" y="136649"/>
                                      </a:lnTo>
                                      <a:lnTo>
                                        <a:pt x="51459" y="128564"/>
                                      </a:lnTo>
                                      <a:lnTo>
                                        <a:pt x="51439" y="121197"/>
                                      </a:lnTo>
                                      <a:lnTo>
                                        <a:pt x="52390" y="120752"/>
                                      </a:lnTo>
                                      <a:lnTo>
                                        <a:pt x="55987" y="120258"/>
                                      </a:lnTo>
                                      <a:lnTo>
                                        <a:pt x="57328" y="121079"/>
                                      </a:lnTo>
                                      <a:lnTo>
                                        <a:pt x="58221" y="122578"/>
                                      </a:lnTo>
                                      <a:lnTo>
                                        <a:pt x="58817" y="124530"/>
                                      </a:lnTo>
                                      <a:lnTo>
                                        <a:pt x="60166" y="125832"/>
                                      </a:lnTo>
                                      <a:lnTo>
                                        <a:pt x="62019" y="126700"/>
                                      </a:lnTo>
                                      <a:lnTo>
                                        <a:pt x="66617" y="127664"/>
                                      </a:lnTo>
                                      <a:lnTo>
                                        <a:pt x="71835" y="128092"/>
                                      </a:lnTo>
                                      <a:lnTo>
                                        <a:pt x="74561" y="129159"/>
                                      </a:lnTo>
                                      <a:lnTo>
                                        <a:pt x="83899" y="135211"/>
                                      </a:lnTo>
                                      <a:lnTo>
                                        <a:pt x="93169" y="140337"/>
                                      </a:lnTo>
                                      <a:lnTo>
                                        <a:pt x="101098" y="143250"/>
                                      </a:lnTo>
                                      <a:lnTo>
                                        <a:pt x="108750" y="145497"/>
                                      </a:lnTo>
                                      <a:lnTo>
                                        <a:pt x="118501" y="149671"/>
                                      </a:lnTo>
                                      <a:lnTo>
                                        <a:pt x="126645" y="154701"/>
                                      </a:lnTo>
                                      <a:lnTo>
                                        <a:pt x="130150" y="157375"/>
                                      </a:lnTo>
                                      <a:lnTo>
                                        <a:pt x="134392" y="159159"/>
                                      </a:lnTo>
                                      <a:lnTo>
                                        <a:pt x="144185" y="161140"/>
                                      </a:lnTo>
                                      <a:lnTo>
                                        <a:pt x="154887" y="162021"/>
                                      </a:lnTo>
                                      <a:lnTo>
                                        <a:pt x="165041" y="162412"/>
                                      </a:lnTo>
                                      <a:lnTo>
                                        <a:pt x="176113" y="162632"/>
                                      </a:lnTo>
                                      <a:lnTo>
                                        <a:pt x="182413" y="162684"/>
                                      </a:lnTo>
                                      <a:lnTo>
                                        <a:pt x="185426" y="161745"/>
                                      </a:lnTo>
                                      <a:lnTo>
                                        <a:pt x="194218" y="156826"/>
                                      </a:lnTo>
                                      <a:lnTo>
                                        <a:pt x="202856" y="153992"/>
                                      </a:lnTo>
                                      <a:lnTo>
                                        <a:pt x="212616" y="146876"/>
                                      </a:lnTo>
                                      <a:lnTo>
                                        <a:pt x="216099" y="141076"/>
                                      </a:lnTo>
                                      <a:lnTo>
                                        <a:pt x="218361" y="136862"/>
                                      </a:lnTo>
                                      <a:lnTo>
                                        <a:pt x="220874" y="129641"/>
                                      </a:lnTo>
                                      <a:lnTo>
                                        <a:pt x="221992" y="123256"/>
                                      </a:lnTo>
                                      <a:lnTo>
                                        <a:pt x="222488" y="117243"/>
                                      </a:lnTo>
                                      <a:lnTo>
                                        <a:pt x="222709" y="111396"/>
                                      </a:lnTo>
                                      <a:lnTo>
                                        <a:pt x="222768" y="108503"/>
                                      </a:lnTo>
                                      <a:lnTo>
                                        <a:pt x="221854" y="105622"/>
                                      </a:lnTo>
                                      <a:lnTo>
                                        <a:pt x="218300" y="99881"/>
                                      </a:lnTo>
                                      <a:lnTo>
                                        <a:pt x="216085" y="94154"/>
                                      </a:lnTo>
                                      <a:lnTo>
                                        <a:pt x="215495" y="91294"/>
                                      </a:lnTo>
                                      <a:lnTo>
                                        <a:pt x="212298" y="85575"/>
                                      </a:lnTo>
                                      <a:lnTo>
                                        <a:pt x="210112" y="82717"/>
                                      </a:lnTo>
                                      <a:lnTo>
                                        <a:pt x="207702" y="80811"/>
                                      </a:lnTo>
                                      <a:lnTo>
                                        <a:pt x="205144" y="79541"/>
                                      </a:lnTo>
                                      <a:lnTo>
                                        <a:pt x="199760" y="78129"/>
                                      </a:lnTo>
                                      <a:lnTo>
                                        <a:pt x="188543" y="77223"/>
                                      </a:lnTo>
                                      <a:lnTo>
                                        <a:pt x="177155" y="77044"/>
                                      </a:lnTo>
                                      <a:lnTo>
                                        <a:pt x="174301" y="77982"/>
                                      </a:lnTo>
                                      <a:lnTo>
                                        <a:pt x="168590" y="81564"/>
                                      </a:lnTo>
                                      <a:lnTo>
                                        <a:pt x="160020" y="88936"/>
                                      </a:lnTo>
                                      <a:lnTo>
                                        <a:pt x="154305" y="94370"/>
                                      </a:lnTo>
                                      <a:lnTo>
                                        <a:pt x="142876" y="105619"/>
                                      </a:lnTo>
                                      <a:lnTo>
                                        <a:pt x="140970" y="108462"/>
                                      </a:lnTo>
                                      <a:lnTo>
                                        <a:pt x="138854" y="114161"/>
                                      </a:lnTo>
                                      <a:lnTo>
                                        <a:pt x="137913" y="119868"/>
                                      </a:lnTo>
                                      <a:lnTo>
                                        <a:pt x="137662" y="122724"/>
                                      </a:lnTo>
                                      <a:lnTo>
                                        <a:pt x="136542" y="126533"/>
                                      </a:lnTo>
                                      <a:lnTo>
                                        <a:pt x="134844" y="130977"/>
                                      </a:lnTo>
                                      <a:lnTo>
                                        <a:pt x="132758" y="135844"/>
                                      </a:lnTo>
                                      <a:lnTo>
                                        <a:pt x="132321" y="140042"/>
                                      </a:lnTo>
                                      <a:lnTo>
                                        <a:pt x="132981" y="143793"/>
                                      </a:lnTo>
                                      <a:lnTo>
                                        <a:pt x="135303" y="150501"/>
                                      </a:lnTo>
                                      <a:lnTo>
                                        <a:pt x="136335" y="156657"/>
                                      </a:lnTo>
                                      <a:lnTo>
                                        <a:pt x="137563" y="160585"/>
                                      </a:lnTo>
                                      <a:lnTo>
                                        <a:pt x="139334" y="165108"/>
                                      </a:lnTo>
                                      <a:lnTo>
                                        <a:pt x="141467" y="170029"/>
                                      </a:lnTo>
                                      <a:lnTo>
                                        <a:pt x="143842" y="174262"/>
                                      </a:lnTo>
                                      <a:lnTo>
                                        <a:pt x="149020" y="181505"/>
                                      </a:lnTo>
                                      <a:lnTo>
                                        <a:pt x="154496" y="187899"/>
                                      </a:lnTo>
                                      <a:lnTo>
                                        <a:pt x="160105" y="193916"/>
                                      </a:lnTo>
                                      <a:lnTo>
                                        <a:pt x="165773" y="199765"/>
                                      </a:lnTo>
                                      <a:lnTo>
                                        <a:pt x="169571" y="201706"/>
                                      </a:lnTo>
                                      <a:lnTo>
                                        <a:pt x="184017" y="205390"/>
                                      </a:lnTo>
                                      <a:lnTo>
                                        <a:pt x="194816" y="209627"/>
                                      </a:lnTo>
                                      <a:lnTo>
                                        <a:pt x="203425" y="212145"/>
                                      </a:lnTo>
                                      <a:lnTo>
                                        <a:pt x="211379" y="213265"/>
                                      </a:lnTo>
                                      <a:lnTo>
                                        <a:pt x="221264" y="213762"/>
                                      </a:lnTo>
                                      <a:lnTo>
                                        <a:pt x="232008" y="211443"/>
                                      </a:lnTo>
                                      <a:lnTo>
                                        <a:pt x="243132" y="208190"/>
                                      </a:lnTo>
                                      <a:lnTo>
                                        <a:pt x="254426" y="206744"/>
                                      </a:lnTo>
                                      <a:lnTo>
                                        <a:pt x="263256" y="203562"/>
                                      </a:lnTo>
                                      <a:lnTo>
                                        <a:pt x="271308" y="198972"/>
                                      </a:lnTo>
                                      <a:lnTo>
                                        <a:pt x="281236" y="193757"/>
                                      </a:lnTo>
                                      <a:lnTo>
                                        <a:pt x="289459" y="188265"/>
                                      </a:lnTo>
                                      <a:lnTo>
                                        <a:pt x="292986" y="185466"/>
                                      </a:lnTo>
                                      <a:lnTo>
                                        <a:pt x="296289" y="181696"/>
                                      </a:lnTo>
                                      <a:lnTo>
                                        <a:pt x="299444" y="177277"/>
                                      </a:lnTo>
                                      <a:lnTo>
                                        <a:pt x="302499" y="172427"/>
                                      </a:lnTo>
                                      <a:lnTo>
                                        <a:pt x="304536" y="167288"/>
                                      </a:lnTo>
                                      <a:lnTo>
                                        <a:pt x="305895" y="161957"/>
                                      </a:lnTo>
                                      <a:lnTo>
                                        <a:pt x="306800" y="156498"/>
                                      </a:lnTo>
                                      <a:lnTo>
                                        <a:pt x="308356" y="150954"/>
                                      </a:lnTo>
                                      <a:lnTo>
                                        <a:pt x="310345" y="145352"/>
                                      </a:lnTo>
                                      <a:lnTo>
                                        <a:pt x="312625" y="139713"/>
                                      </a:lnTo>
                                      <a:lnTo>
                                        <a:pt x="314144" y="133096"/>
                                      </a:lnTo>
                                      <a:lnTo>
                                        <a:pt x="315157" y="125828"/>
                                      </a:lnTo>
                                      <a:lnTo>
                                        <a:pt x="315833" y="118124"/>
                                      </a:lnTo>
                                      <a:lnTo>
                                        <a:pt x="316283" y="111084"/>
                                      </a:lnTo>
                                      <a:lnTo>
                                        <a:pt x="316783" y="98181"/>
                                      </a:lnTo>
                                      <a:lnTo>
                                        <a:pt x="317064" y="75656"/>
                                      </a:lnTo>
                                      <a:lnTo>
                                        <a:pt x="316151" y="68484"/>
                                      </a:lnTo>
                                      <a:lnTo>
                                        <a:pt x="314590" y="61798"/>
                                      </a:lnTo>
                                      <a:lnTo>
                                        <a:pt x="312597" y="55435"/>
                                      </a:lnTo>
                                      <a:lnTo>
                                        <a:pt x="311268" y="49288"/>
                                      </a:lnTo>
                                      <a:lnTo>
                                        <a:pt x="310382" y="43286"/>
                                      </a:lnTo>
                                      <a:lnTo>
                                        <a:pt x="309792" y="37379"/>
                                      </a:lnTo>
                                      <a:lnTo>
                                        <a:pt x="308445" y="32488"/>
                                      </a:lnTo>
                                      <a:lnTo>
                                        <a:pt x="306595" y="28276"/>
                                      </a:lnTo>
                                      <a:lnTo>
                                        <a:pt x="302000" y="21055"/>
                                      </a:lnTo>
                                      <a:lnTo>
                                        <a:pt x="296783" y="14670"/>
                                      </a:lnTo>
                                      <a:lnTo>
                                        <a:pt x="291289" y="8658"/>
                                      </a:lnTo>
                                      <a:lnTo>
                                        <a:pt x="284552" y="1588"/>
                                      </a:lnTo>
                                      <a:lnTo>
                                        <a:pt x="283046" y="1008"/>
                                      </a:lnTo>
                                      <a:lnTo>
                                        <a:pt x="276377" y="191"/>
                                      </a:lnTo>
                                      <a:lnTo>
                                        <a:pt x="271107" y="0"/>
                                      </a:lnTo>
                                      <a:lnTo>
                                        <a:pt x="269320" y="902"/>
                                      </a:lnTo>
                                      <a:lnTo>
                                        <a:pt x="268130" y="2456"/>
                                      </a:lnTo>
                                      <a:lnTo>
                                        <a:pt x="267336" y="4444"/>
                                      </a:lnTo>
                                      <a:lnTo>
                                        <a:pt x="265854" y="5769"/>
                                      </a:lnTo>
                                      <a:lnTo>
                                        <a:pt x="263914" y="6653"/>
                                      </a:lnTo>
                                      <a:lnTo>
                                        <a:pt x="261667" y="7242"/>
                                      </a:lnTo>
                                      <a:lnTo>
                                        <a:pt x="260171" y="8587"/>
                                      </a:lnTo>
                                      <a:lnTo>
                                        <a:pt x="259172" y="10436"/>
                                      </a:lnTo>
                                      <a:lnTo>
                                        <a:pt x="258507" y="12622"/>
                                      </a:lnTo>
                                      <a:lnTo>
                                        <a:pt x="258063" y="15984"/>
                                      </a:lnTo>
                                      <a:lnTo>
                                        <a:pt x="257767" y="20130"/>
                                      </a:lnTo>
                                      <a:lnTo>
                                        <a:pt x="257439" y="28864"/>
                                      </a:lnTo>
                                      <a:lnTo>
                                        <a:pt x="257292" y="35922"/>
                                      </a:lnTo>
                                      <a:lnTo>
                                        <a:pt x="257210" y="49800"/>
                                      </a:lnTo>
                                      <a:lnTo>
                                        <a:pt x="258151" y="54104"/>
                                      </a:lnTo>
                                      <a:lnTo>
                                        <a:pt x="261737" y="61427"/>
                                      </a:lnTo>
                                      <a:lnTo>
                                        <a:pt x="266505" y="70396"/>
                                      </a:lnTo>
                                      <a:lnTo>
                                        <a:pt x="285795" y="108548"/>
                                      </a:lnTo>
                                      <a:lnTo>
                                        <a:pt x="288637" y="115177"/>
                                      </a:lnTo>
                                      <a:lnTo>
                                        <a:pt x="291485" y="122454"/>
                                      </a:lnTo>
                                      <a:lnTo>
                                        <a:pt x="294336" y="130162"/>
                                      </a:lnTo>
                                      <a:lnTo>
                                        <a:pt x="298142" y="137207"/>
                                      </a:lnTo>
                                      <a:lnTo>
                                        <a:pt x="302584" y="143808"/>
                                      </a:lnTo>
                                      <a:lnTo>
                                        <a:pt x="307451" y="150114"/>
                                      </a:lnTo>
                                      <a:lnTo>
                                        <a:pt x="312600" y="156222"/>
                                      </a:lnTo>
                                      <a:lnTo>
                                        <a:pt x="317938" y="162200"/>
                                      </a:lnTo>
                                      <a:lnTo>
                                        <a:pt x="323401" y="168090"/>
                                      </a:lnTo>
                                      <a:lnTo>
                                        <a:pt x="327996" y="173922"/>
                                      </a:lnTo>
                                      <a:lnTo>
                                        <a:pt x="332011" y="179714"/>
                                      </a:lnTo>
                                      <a:lnTo>
                                        <a:pt x="335641" y="185481"/>
                                      </a:lnTo>
                                      <a:lnTo>
                                        <a:pt x="339966" y="191231"/>
                                      </a:lnTo>
                                      <a:lnTo>
                                        <a:pt x="344754" y="196969"/>
                                      </a:lnTo>
                                      <a:lnTo>
                                        <a:pt x="354202" y="207472"/>
                                      </a:lnTo>
                                      <a:lnTo>
                                        <a:pt x="361575" y="215315"/>
                                      </a:lnTo>
                                      <a:lnTo>
                                        <a:pt x="363923" y="218740"/>
                                      </a:lnTo>
                                      <a:lnTo>
                                        <a:pt x="366532" y="225086"/>
                                      </a:lnTo>
                                      <a:lnTo>
                                        <a:pt x="369132" y="228111"/>
                                      </a:lnTo>
                                      <a:lnTo>
                                        <a:pt x="372771" y="231081"/>
                                      </a:lnTo>
                                      <a:lnTo>
                                        <a:pt x="385763" y="239877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SMARTInkAnnotation8"/>
                              <wps:cNvSpPr/>
                              <wps:spPr>
                                <a:xfrm>
                                  <a:off x="888521" y="163902"/>
                                  <a:ext cx="94298" cy="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298" h="4940">
                                      <a:moveTo>
                                        <a:pt x="0" y="4939"/>
                                      </a:moveTo>
                                      <a:lnTo>
                                        <a:pt x="49092" y="4939"/>
                                      </a:lnTo>
                                      <a:lnTo>
                                        <a:pt x="53683" y="3986"/>
                                      </a:lnTo>
                                      <a:lnTo>
                                        <a:pt x="57696" y="2399"/>
                                      </a:lnTo>
                                      <a:lnTo>
                                        <a:pt x="61325" y="388"/>
                                      </a:lnTo>
                                      <a:lnTo>
                                        <a:pt x="66600" y="0"/>
                                      </a:lnTo>
                                      <a:lnTo>
                                        <a:pt x="72975" y="694"/>
                                      </a:lnTo>
                                      <a:lnTo>
                                        <a:pt x="94297" y="4939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SMARTInkAnnotation9"/>
                              <wps:cNvSpPr/>
                              <wps:spPr>
                                <a:xfrm>
                                  <a:off x="1026544" y="86264"/>
                                  <a:ext cx="145578" cy="176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578" h="176126">
                                      <a:moveTo>
                                        <a:pt x="25597" y="56110"/>
                                      </a:moveTo>
                                      <a:lnTo>
                                        <a:pt x="54560" y="56110"/>
                                      </a:lnTo>
                                      <a:lnTo>
                                        <a:pt x="57288" y="57063"/>
                                      </a:lnTo>
                                      <a:lnTo>
                                        <a:pt x="60059" y="58650"/>
                                      </a:lnTo>
                                      <a:lnTo>
                                        <a:pt x="62859" y="60661"/>
                                      </a:lnTo>
                                      <a:lnTo>
                                        <a:pt x="65678" y="62001"/>
                                      </a:lnTo>
                                      <a:lnTo>
                                        <a:pt x="68510" y="62895"/>
                                      </a:lnTo>
                                      <a:lnTo>
                                        <a:pt x="71351" y="63491"/>
                                      </a:lnTo>
                                      <a:lnTo>
                                        <a:pt x="74197" y="63888"/>
                                      </a:lnTo>
                                      <a:lnTo>
                                        <a:pt x="77047" y="64153"/>
                                      </a:lnTo>
                                      <a:lnTo>
                                        <a:pt x="79899" y="64329"/>
                                      </a:lnTo>
                                      <a:lnTo>
                                        <a:pt x="85609" y="64526"/>
                                      </a:lnTo>
                                      <a:lnTo>
                                        <a:pt x="97035" y="64652"/>
                                      </a:lnTo>
                                      <a:lnTo>
                                        <a:pt x="122751" y="64682"/>
                                      </a:lnTo>
                                      <a:lnTo>
                                        <a:pt x="125609" y="63729"/>
                                      </a:lnTo>
                                      <a:lnTo>
                                        <a:pt x="128466" y="62142"/>
                                      </a:lnTo>
                                      <a:lnTo>
                                        <a:pt x="135346" y="57302"/>
                                      </a:lnTo>
                                      <a:lnTo>
                                        <a:pt x="138826" y="54100"/>
                                      </a:lnTo>
                                      <a:lnTo>
                                        <a:pt x="141088" y="51912"/>
                                      </a:lnTo>
                                      <a:lnTo>
                                        <a:pt x="142596" y="49501"/>
                                      </a:lnTo>
                                      <a:lnTo>
                                        <a:pt x="144271" y="44283"/>
                                      </a:lnTo>
                                      <a:lnTo>
                                        <a:pt x="145215" y="40541"/>
                                      </a:lnTo>
                                      <a:lnTo>
                                        <a:pt x="145435" y="37125"/>
                                      </a:lnTo>
                                      <a:lnTo>
                                        <a:pt x="145533" y="32432"/>
                                      </a:lnTo>
                                      <a:lnTo>
                                        <a:pt x="145577" y="27172"/>
                                      </a:lnTo>
                                      <a:lnTo>
                                        <a:pt x="144636" y="24435"/>
                                      </a:lnTo>
                                      <a:lnTo>
                                        <a:pt x="143056" y="21659"/>
                                      </a:lnTo>
                                      <a:lnTo>
                                        <a:pt x="141050" y="18855"/>
                                      </a:lnTo>
                                      <a:lnTo>
                                        <a:pt x="138760" y="16986"/>
                                      </a:lnTo>
                                      <a:lnTo>
                                        <a:pt x="136282" y="15740"/>
                                      </a:lnTo>
                                      <a:lnTo>
                                        <a:pt x="133677" y="14909"/>
                                      </a:lnTo>
                                      <a:lnTo>
                                        <a:pt x="130987" y="13403"/>
                                      </a:lnTo>
                                      <a:lnTo>
                                        <a:pt x="128243" y="11446"/>
                                      </a:lnTo>
                                      <a:lnTo>
                                        <a:pt x="125460" y="9189"/>
                                      </a:lnTo>
                                      <a:lnTo>
                                        <a:pt x="121699" y="7684"/>
                                      </a:lnTo>
                                      <a:lnTo>
                                        <a:pt x="117288" y="6681"/>
                                      </a:lnTo>
                                      <a:lnTo>
                                        <a:pt x="112441" y="6012"/>
                                      </a:lnTo>
                                      <a:lnTo>
                                        <a:pt x="108258" y="4614"/>
                                      </a:lnTo>
                                      <a:lnTo>
                                        <a:pt x="104517" y="2730"/>
                                      </a:lnTo>
                                      <a:lnTo>
                                        <a:pt x="101070" y="521"/>
                                      </a:lnTo>
                                      <a:lnTo>
                                        <a:pt x="96867" y="0"/>
                                      </a:lnTo>
                                      <a:lnTo>
                                        <a:pt x="92160" y="606"/>
                                      </a:lnTo>
                                      <a:lnTo>
                                        <a:pt x="87117" y="1962"/>
                                      </a:lnTo>
                                      <a:lnTo>
                                        <a:pt x="81851" y="2867"/>
                                      </a:lnTo>
                                      <a:lnTo>
                                        <a:pt x="76435" y="3469"/>
                                      </a:lnTo>
                                      <a:lnTo>
                                        <a:pt x="70918" y="3871"/>
                                      </a:lnTo>
                                      <a:lnTo>
                                        <a:pt x="65336" y="5092"/>
                                      </a:lnTo>
                                      <a:lnTo>
                                        <a:pt x="59710" y="6858"/>
                                      </a:lnTo>
                                      <a:lnTo>
                                        <a:pt x="54053" y="8988"/>
                                      </a:lnTo>
                                      <a:lnTo>
                                        <a:pt x="49330" y="10408"/>
                                      </a:lnTo>
                                      <a:lnTo>
                                        <a:pt x="45230" y="11354"/>
                                      </a:lnTo>
                                      <a:lnTo>
                                        <a:pt x="41542" y="11985"/>
                                      </a:lnTo>
                                      <a:lnTo>
                                        <a:pt x="37180" y="14311"/>
                                      </a:lnTo>
                                      <a:lnTo>
                                        <a:pt x="32366" y="17767"/>
                                      </a:lnTo>
                                      <a:lnTo>
                                        <a:pt x="27252" y="21975"/>
                                      </a:lnTo>
                                      <a:lnTo>
                                        <a:pt x="22890" y="25734"/>
                                      </a:lnTo>
                                      <a:lnTo>
                                        <a:pt x="19030" y="29191"/>
                                      </a:lnTo>
                                      <a:lnTo>
                                        <a:pt x="15504" y="32449"/>
                                      </a:lnTo>
                                      <a:lnTo>
                                        <a:pt x="13153" y="36526"/>
                                      </a:lnTo>
                                      <a:lnTo>
                                        <a:pt x="11585" y="41149"/>
                                      </a:lnTo>
                                      <a:lnTo>
                                        <a:pt x="10541" y="46136"/>
                                      </a:lnTo>
                                      <a:lnTo>
                                        <a:pt x="8892" y="50413"/>
                                      </a:lnTo>
                                      <a:lnTo>
                                        <a:pt x="6840" y="54217"/>
                                      </a:lnTo>
                                      <a:lnTo>
                                        <a:pt x="4520" y="57706"/>
                                      </a:lnTo>
                                      <a:lnTo>
                                        <a:pt x="2973" y="61936"/>
                                      </a:lnTo>
                                      <a:lnTo>
                                        <a:pt x="1941" y="66662"/>
                                      </a:lnTo>
                                      <a:lnTo>
                                        <a:pt x="1254" y="71717"/>
                                      </a:lnTo>
                                      <a:lnTo>
                                        <a:pt x="796" y="76992"/>
                                      </a:lnTo>
                                      <a:lnTo>
                                        <a:pt x="490" y="82414"/>
                                      </a:lnTo>
                                      <a:lnTo>
                                        <a:pt x="151" y="93518"/>
                                      </a:lnTo>
                                      <a:lnTo>
                                        <a:pt x="0" y="104803"/>
                                      </a:lnTo>
                                      <a:lnTo>
                                        <a:pt x="912" y="109527"/>
                                      </a:lnTo>
                                      <a:lnTo>
                                        <a:pt x="2472" y="113629"/>
                                      </a:lnTo>
                                      <a:lnTo>
                                        <a:pt x="6747" y="121679"/>
                                      </a:lnTo>
                                      <a:lnTo>
                                        <a:pt x="11821" y="131607"/>
                                      </a:lnTo>
                                      <a:lnTo>
                                        <a:pt x="14508" y="135969"/>
                                      </a:lnTo>
                                      <a:lnTo>
                                        <a:pt x="17252" y="139829"/>
                                      </a:lnTo>
                                      <a:lnTo>
                                        <a:pt x="20033" y="143355"/>
                                      </a:lnTo>
                                      <a:lnTo>
                                        <a:pt x="23792" y="146659"/>
                                      </a:lnTo>
                                      <a:lnTo>
                                        <a:pt x="28204" y="149813"/>
                                      </a:lnTo>
                                      <a:lnTo>
                                        <a:pt x="33050" y="152869"/>
                                      </a:lnTo>
                                      <a:lnTo>
                                        <a:pt x="38185" y="155858"/>
                                      </a:lnTo>
                                      <a:lnTo>
                                        <a:pt x="43514" y="158804"/>
                                      </a:lnTo>
                                      <a:lnTo>
                                        <a:pt x="54515" y="164617"/>
                                      </a:lnTo>
                                      <a:lnTo>
                                        <a:pt x="77031" y="176125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SMARTInkAnnotation10"/>
                              <wps:cNvSpPr/>
                              <wps:spPr>
                                <a:xfrm>
                                  <a:off x="1157845" y="192"/>
                                  <a:ext cx="214165" cy="25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165" h="256670">
                                      <a:moveTo>
                                        <a:pt x="111294" y="170944"/>
                                      </a:moveTo>
                                      <a:lnTo>
                                        <a:pt x="111294" y="166393"/>
                                      </a:lnTo>
                                      <a:lnTo>
                                        <a:pt x="113834" y="159078"/>
                                      </a:lnTo>
                                      <a:lnTo>
                                        <a:pt x="115845" y="154461"/>
                                      </a:lnTo>
                                      <a:lnTo>
                                        <a:pt x="117186" y="149478"/>
                                      </a:lnTo>
                                      <a:lnTo>
                                        <a:pt x="118079" y="144250"/>
                                      </a:lnTo>
                                      <a:lnTo>
                                        <a:pt x="118675" y="138861"/>
                                      </a:lnTo>
                                      <a:lnTo>
                                        <a:pt x="119072" y="133362"/>
                                      </a:lnTo>
                                      <a:lnTo>
                                        <a:pt x="119337" y="127792"/>
                                      </a:lnTo>
                                      <a:lnTo>
                                        <a:pt x="119513" y="122173"/>
                                      </a:lnTo>
                                      <a:lnTo>
                                        <a:pt x="118679" y="117475"/>
                                      </a:lnTo>
                                      <a:lnTo>
                                        <a:pt x="115211" y="109715"/>
                                      </a:lnTo>
                                      <a:lnTo>
                                        <a:pt x="110495" y="103091"/>
                                      </a:lnTo>
                                      <a:lnTo>
                                        <a:pt x="107904" y="99991"/>
                                      </a:lnTo>
                                      <a:lnTo>
                                        <a:pt x="105224" y="97924"/>
                                      </a:lnTo>
                                      <a:lnTo>
                                        <a:pt x="99706" y="95628"/>
                                      </a:lnTo>
                                      <a:lnTo>
                                        <a:pt x="94079" y="92067"/>
                                      </a:lnTo>
                                      <a:lnTo>
                                        <a:pt x="91245" y="89785"/>
                                      </a:lnTo>
                                      <a:lnTo>
                                        <a:pt x="88403" y="88263"/>
                                      </a:lnTo>
                                      <a:lnTo>
                                        <a:pt x="82705" y="86571"/>
                                      </a:lnTo>
                                      <a:lnTo>
                                        <a:pt x="76998" y="85820"/>
                                      </a:lnTo>
                                      <a:lnTo>
                                        <a:pt x="74143" y="85619"/>
                                      </a:lnTo>
                                      <a:lnTo>
                                        <a:pt x="70334" y="86438"/>
                                      </a:lnTo>
                                      <a:lnTo>
                                        <a:pt x="65890" y="87937"/>
                                      </a:lnTo>
                                      <a:lnTo>
                                        <a:pt x="61022" y="89888"/>
                                      </a:lnTo>
                                      <a:lnTo>
                                        <a:pt x="56824" y="92142"/>
                                      </a:lnTo>
                                      <a:lnTo>
                                        <a:pt x="53073" y="94596"/>
                                      </a:lnTo>
                                      <a:lnTo>
                                        <a:pt x="49620" y="97186"/>
                                      </a:lnTo>
                                      <a:lnTo>
                                        <a:pt x="43244" y="102602"/>
                                      </a:lnTo>
                                      <a:lnTo>
                                        <a:pt x="37234" y="108185"/>
                                      </a:lnTo>
                                      <a:lnTo>
                                        <a:pt x="25616" y="119529"/>
                                      </a:lnTo>
                                      <a:lnTo>
                                        <a:pt x="19875" y="126185"/>
                                      </a:lnTo>
                                      <a:lnTo>
                                        <a:pt x="17011" y="130627"/>
                                      </a:lnTo>
                                      <a:lnTo>
                                        <a:pt x="14148" y="135494"/>
                                      </a:lnTo>
                                      <a:lnTo>
                                        <a:pt x="11287" y="140643"/>
                                      </a:lnTo>
                                      <a:lnTo>
                                        <a:pt x="5569" y="151444"/>
                                      </a:lnTo>
                                      <a:lnTo>
                                        <a:pt x="3663" y="156991"/>
                                      </a:lnTo>
                                      <a:lnTo>
                                        <a:pt x="2393" y="162595"/>
                                      </a:lnTo>
                                      <a:lnTo>
                                        <a:pt x="1546" y="168235"/>
                                      </a:lnTo>
                                      <a:lnTo>
                                        <a:pt x="981" y="173900"/>
                                      </a:lnTo>
                                      <a:lnTo>
                                        <a:pt x="604" y="179582"/>
                                      </a:lnTo>
                                      <a:lnTo>
                                        <a:pt x="186" y="190023"/>
                                      </a:lnTo>
                                      <a:lnTo>
                                        <a:pt x="0" y="197838"/>
                                      </a:lnTo>
                                      <a:lnTo>
                                        <a:pt x="903" y="202208"/>
                                      </a:lnTo>
                                      <a:lnTo>
                                        <a:pt x="2458" y="207027"/>
                                      </a:lnTo>
                                      <a:lnTo>
                                        <a:pt x="4446" y="212144"/>
                                      </a:lnTo>
                                      <a:lnTo>
                                        <a:pt x="6725" y="216508"/>
                                      </a:lnTo>
                                      <a:lnTo>
                                        <a:pt x="11796" y="223897"/>
                                      </a:lnTo>
                                      <a:lnTo>
                                        <a:pt x="17225" y="230356"/>
                                      </a:lnTo>
                                      <a:lnTo>
                                        <a:pt x="20007" y="233412"/>
                                      </a:lnTo>
                                      <a:lnTo>
                                        <a:pt x="23765" y="236401"/>
                                      </a:lnTo>
                                      <a:lnTo>
                                        <a:pt x="28177" y="239347"/>
                                      </a:lnTo>
                                      <a:lnTo>
                                        <a:pt x="33022" y="242263"/>
                                      </a:lnTo>
                                      <a:lnTo>
                                        <a:pt x="37206" y="244208"/>
                                      </a:lnTo>
                                      <a:lnTo>
                                        <a:pt x="40946" y="245504"/>
                                      </a:lnTo>
                                      <a:lnTo>
                                        <a:pt x="44393" y="246368"/>
                                      </a:lnTo>
                                      <a:lnTo>
                                        <a:pt x="50763" y="247328"/>
                                      </a:lnTo>
                                      <a:lnTo>
                                        <a:pt x="53795" y="247584"/>
                                      </a:lnTo>
                                      <a:lnTo>
                                        <a:pt x="57721" y="247755"/>
                                      </a:lnTo>
                                      <a:lnTo>
                                        <a:pt x="71397" y="247995"/>
                                      </a:lnTo>
                                      <a:lnTo>
                                        <a:pt x="78639" y="248051"/>
                                      </a:lnTo>
                                      <a:lnTo>
                                        <a:pt x="82857" y="247114"/>
                                      </a:lnTo>
                                      <a:lnTo>
                                        <a:pt x="87573" y="245536"/>
                                      </a:lnTo>
                                      <a:lnTo>
                                        <a:pt x="92623" y="243532"/>
                                      </a:lnTo>
                                      <a:lnTo>
                                        <a:pt x="96942" y="241243"/>
                                      </a:lnTo>
                                      <a:lnTo>
                                        <a:pt x="100773" y="238765"/>
                                      </a:lnTo>
                                      <a:lnTo>
                                        <a:pt x="104280" y="236160"/>
                                      </a:lnTo>
                                      <a:lnTo>
                                        <a:pt x="110717" y="233266"/>
                                      </a:lnTo>
                                      <a:lnTo>
                                        <a:pt x="113767" y="232494"/>
                                      </a:lnTo>
                                      <a:lnTo>
                                        <a:pt x="116752" y="230075"/>
                                      </a:lnTo>
                                      <a:lnTo>
                                        <a:pt x="122610" y="222307"/>
                                      </a:lnTo>
                                      <a:lnTo>
                                        <a:pt x="125505" y="217568"/>
                                      </a:lnTo>
                                      <a:lnTo>
                                        <a:pt x="128388" y="212504"/>
                                      </a:lnTo>
                                      <a:lnTo>
                                        <a:pt x="134132" y="201797"/>
                                      </a:lnTo>
                                      <a:lnTo>
                                        <a:pt x="139859" y="190689"/>
                                      </a:lnTo>
                                      <a:lnTo>
                                        <a:pt x="142720" y="184107"/>
                                      </a:lnTo>
                                      <a:lnTo>
                                        <a:pt x="145580" y="176862"/>
                                      </a:lnTo>
                                      <a:lnTo>
                                        <a:pt x="148439" y="169174"/>
                                      </a:lnTo>
                                      <a:lnTo>
                                        <a:pt x="150345" y="161191"/>
                                      </a:lnTo>
                                      <a:lnTo>
                                        <a:pt x="151615" y="153012"/>
                                      </a:lnTo>
                                      <a:lnTo>
                                        <a:pt x="152462" y="144702"/>
                                      </a:lnTo>
                                      <a:lnTo>
                                        <a:pt x="153027" y="136304"/>
                                      </a:lnTo>
                                      <a:lnTo>
                                        <a:pt x="153404" y="127848"/>
                                      </a:lnTo>
                                      <a:lnTo>
                                        <a:pt x="153822" y="110833"/>
                                      </a:lnTo>
                                      <a:lnTo>
                                        <a:pt x="154143" y="46903"/>
                                      </a:lnTo>
                                      <a:lnTo>
                                        <a:pt x="153195" y="41577"/>
                                      </a:lnTo>
                                      <a:lnTo>
                                        <a:pt x="151611" y="37074"/>
                                      </a:lnTo>
                                      <a:lnTo>
                                        <a:pt x="147310" y="29531"/>
                                      </a:lnTo>
                                      <a:lnTo>
                                        <a:pt x="142223" y="23004"/>
                                      </a:lnTo>
                                      <a:lnTo>
                                        <a:pt x="139328" y="16927"/>
                                      </a:lnTo>
                                      <a:lnTo>
                                        <a:pt x="138556" y="13974"/>
                                      </a:lnTo>
                                      <a:lnTo>
                                        <a:pt x="135158" y="8152"/>
                                      </a:lnTo>
                                      <a:lnTo>
                                        <a:pt x="129766" y="1204"/>
                                      </a:lnTo>
                                      <a:lnTo>
                                        <a:pt x="128371" y="634"/>
                                      </a:lnTo>
                                      <a:lnTo>
                                        <a:pt x="124281" y="0"/>
                                      </a:lnTo>
                                      <a:lnTo>
                                        <a:pt x="122810" y="784"/>
                                      </a:lnTo>
                                      <a:lnTo>
                                        <a:pt x="121829" y="2259"/>
                                      </a:lnTo>
                                      <a:lnTo>
                                        <a:pt x="120739" y="6438"/>
                                      </a:lnTo>
                                      <a:lnTo>
                                        <a:pt x="120125" y="14145"/>
                                      </a:lnTo>
                                      <a:lnTo>
                                        <a:pt x="119981" y="19658"/>
                                      </a:lnTo>
                                      <a:lnTo>
                                        <a:pt x="119867" y="91052"/>
                                      </a:lnTo>
                                      <a:lnTo>
                                        <a:pt x="120819" y="97680"/>
                                      </a:lnTo>
                                      <a:lnTo>
                                        <a:pt x="122407" y="104956"/>
                                      </a:lnTo>
                                      <a:lnTo>
                                        <a:pt x="124417" y="112664"/>
                                      </a:lnTo>
                                      <a:lnTo>
                                        <a:pt x="126710" y="119708"/>
                                      </a:lnTo>
                                      <a:lnTo>
                                        <a:pt x="129191" y="126309"/>
                                      </a:lnTo>
                                      <a:lnTo>
                                        <a:pt x="131798" y="132615"/>
                                      </a:lnTo>
                                      <a:lnTo>
                                        <a:pt x="134488" y="138723"/>
                                      </a:lnTo>
                                      <a:lnTo>
                                        <a:pt x="140018" y="150591"/>
                                      </a:lnTo>
                                      <a:lnTo>
                                        <a:pt x="157027" y="185200"/>
                                      </a:lnTo>
                                      <a:lnTo>
                                        <a:pt x="159880" y="189973"/>
                                      </a:lnTo>
                                      <a:lnTo>
                                        <a:pt x="165590" y="197816"/>
                                      </a:lnTo>
                                      <a:lnTo>
                                        <a:pt x="168446" y="202194"/>
                                      </a:lnTo>
                                      <a:lnTo>
                                        <a:pt x="171304" y="207017"/>
                                      </a:lnTo>
                                      <a:lnTo>
                                        <a:pt x="174160" y="212137"/>
                                      </a:lnTo>
                                      <a:lnTo>
                                        <a:pt x="177017" y="216504"/>
                                      </a:lnTo>
                                      <a:lnTo>
                                        <a:pt x="182732" y="223895"/>
                                      </a:lnTo>
                                      <a:lnTo>
                                        <a:pt x="188446" y="230355"/>
                                      </a:lnTo>
                                      <a:lnTo>
                                        <a:pt x="195326" y="237713"/>
                                      </a:lnTo>
                                      <a:lnTo>
                                        <a:pt x="214164" y="256669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" o:spid="_x0000_s1026" style="position:absolute;margin-left:233pt;margin-top:20.05pt;width:108.05pt;height:29.1pt;z-index:251671552" coordsize="13720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">
                      <v:shape id="SMARTInkAnnotation0" o:spid="_x0000_s1027" style="position:absolute;left:1121;top:948;width:171;height:1715;visibility:visible;mso-wrap-style:square;v-text-anchor:top" coordsize="17145,17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vlcYA&#10;AADbAAAADwAAAGRycy9kb3ducmV2LnhtbESPQWvCQBCF70L/wzIFL6KbSpES3QQpFDzYSrUK3obs&#10;mMRmZ2N2q+m/7xwK3mZ4b977ZpH3rlFX6kLt2cDTJAFFXHhbc2nga/c2fgEVIrLFxjMZ+KUAefYw&#10;WGBq/Y0/6bqNpZIQDikaqGJsU61DUZHDMPEtsWgn3zmMsnalth3eJNw1epokM+2wZmmosKXXiorv&#10;7Y8zsDmez3o/Cu/r5ea4rp/D7HT4uBgzfOyXc1CR+ng3/1+vrOALvfwiA+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kvlcYAAADbAAAADwAAAAAAAAAAAAAAAACYAgAAZHJz&#10;L2Rvd25yZXYueG1sUEsFBgAAAAAEAAQA9QAAAIsDAAAAAA==&#10;" path="m8572,l1191,,794,953,353,4551,157,9325,46,17368,,67313r952,5184l2540,77859r2011,5480l5891,88897r893,5610l7381,100152r397,5669l8043,111505r372,14561l8467,129764r988,4370l11065,138953r2026,5117l14443,148434r900,3862l15944,155823r400,3304l16611,162282r533,9168e" filled="f" strokecolor="blue" strokeweight="3pt">
                        <v:path arrowok="t" textboxrect="0,0,17145,171451"/>
                      </v:shape>
                      <v:shape id="SMARTInkAnnotation1" o:spid="_x0000_s1028" style="position:absolute;width:85;height:85;visibility:visible;mso-wrap-style:square;v-text-anchor:top" coordsize="8574,8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w8cMA&#10;AADbAAAADwAAAGRycy9kb3ducmV2LnhtbERPTWvCQBC9F/oflil4M5tU0JC6hloUpWihSS+9Ddlp&#10;EpqdDdlV47/vCkJv83ifs8xH04kzDa61rCCJYhDEldUt1wq+yu00BeE8ssbOMim4koN89fiwxEzb&#10;C3/SufC1CCHsMlTQeN9nUrqqIYMusj1x4H7sYNAHONRSD3gJ4aaTz3E8lwZbDg0N9vTWUPVbnIyC&#10;Ml2b9W5zvB4W77NDeUr7TfHxrdTkaXx9AeFp9P/iu3uvw/wEbr+E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fw8cMAAADbAAAADwAAAAAAAAAAAAAAAACYAgAAZHJzL2Rv&#10;d25yZXYueG1sUEsFBgAAAAAEAAQA9QAAAIgDAAAAAA==&#10;" path="m8573,8572r,-7381l7620,794,6033,529,,e" filled="f" strokecolor="blue" strokeweight="3pt">
                        <v:path arrowok="t" textboxrect="0,0,8574,8573"/>
                      </v:shape>
                      <v:shape id="SMARTInkAnnotation2" o:spid="_x0000_s1029" style="position:absolute;left:1293;top:690;width:1715;height:1886;visibility:visible;mso-wrap-style:square;v-text-anchor:top" coordsize="171451,188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Ag8IA&#10;AADbAAAADwAAAGRycy9kb3ducmV2LnhtbERPTWvCQBC9F/wPywheRDe1UGJ0FSkUipfSKJ7H7CQb&#10;zc6G7Kppf31XELzN433Oct3bRlyp87VjBa/TBARx4XTNlYL97nOSgvABWWPjmBT8kof1avCyxEy7&#10;G//QNQ+ViCHsM1RgQmgzKX1hyKKfupY4cqXrLIYIu0rqDm8x3DZyliTv0mLNscFgSx+GinN+sQoO&#10;f+PtpRob+XYoj9/laZ7m+zpVajTsNwsQgfrwFD/cXzrOn8H9l3i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sCDwgAAANsAAAAPAAAAAAAAAAAAAAAAAJgCAABkcnMvZG93&#10;bnJldi54bWxQSwUGAAAAAAQABAD1AAAAhwMAAAAA&#10;" path="m,l,9101r953,3634l2540,16110r2011,3202l5892,22400r894,3010l7382,28370r1349,3878l10584,36739r2187,4898l14229,46808r972,5352l15849,57633r433,5554l16569,68795r192,5643l17842,79153r1673,4095l21582,86931r4838,9172l29044,101216r1748,5314l31958,111977r778,5537l34207,122157r1933,4049l38381,129857r1494,4339l40871,138994r664,5104l42930,148452r1883,3856l47020,155831r1472,3301l49473,162285r654,3055l51516,167377r1878,1357l59621,171291r311,5066l59997,172284r-948,-278l55454,171697r-1340,-1035l53221,169019r-595,-2047l49424,162157r-2187,-2617l45779,155889r-972,-4338l44159,146754r-1385,-4151l40899,138884r-2203,-3432l37228,131258r-980,-4700l35596,121519r-435,-5264l34870,110841r-193,-5515l33596,100697,31922,96659,29854,93014,28475,88679r-918,-4795l26944,78783r-409,-5306l26263,68034,25879,53813r-53,-3650l26742,47729r1564,-1622l30301,45025r1330,-1673l32517,41283r1423,-5612l38738,30148r2327,-1477l46191,27030r2701,-438l51645,26301r2788,-195l57243,25976r5664,-144l65751,26746r2848,1562l71450,30302r2854,1329l77159,32517r2855,591l82870,34454r2858,1850l88584,38490r2857,2410l94298,43459r2858,2659l100013,49795r2857,4356l105728,58961r1905,4159l108903,66844r847,3436l111267,73523r1963,3115l115492,79667r2460,3924l120545,88112r2681,4919l125966,97263r2779,3774l131550,104505r2823,4218l137207,113439r2842,5049l145747,129179r2853,5518l150502,139327r1268,4040l152615,147013r1516,3383l156094,153604r2261,3091l159863,159708r1675,5888l162481,169715r4830,5771l171087,179624r202,2761l171450,188595e" filled="f" strokecolor="blue" strokeweight="3pt">
                        <v:path arrowok="t" textboxrect="0,0,171451,188596"/>
                      </v:shape>
                      <v:shape id="SMARTInkAnnotation3" o:spid="_x0000_s1030" style="position:absolute;left:2932;top:258;width:943;height:2315;visibility:visible;mso-wrap-style:square;v-text-anchor:top" coordsize="94298,23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OqMMA&#10;AADbAAAADwAAAGRycy9kb3ducmV2LnhtbERPS2vCQBC+F/wPyxS8FN2oIDZ1E0RQPORS+8DjmB2T&#10;tNnZmN2Y9N93C0Jv8/E9Z50OphY3al1lWcFsGoEgzq2uuFDw/rabrEA4j6yxtkwKfshBmowe1hhr&#10;2/Mr3Y6+ECGEXYwKSu+bWEqXl2TQTW1DHLiLbQ36ANtC6hb7EG5qOY+ipTRYcWgosaFtSfn3sTMK&#10;Vt3FcPasP+f7L5udnq4f3flUKzV+HDYvIDwN/l98dx90mL+Av1/CA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5OqMMAAADbAAAADwAAAAAAAAAAAAAAAACYAgAAZHJzL2Rv&#10;d25yZXYueG1sUEsFBgAAAAAEAAQA9QAAAIgDAAAAAA==&#10;" path="m,l,11932r952,2690l2540,17368r2010,2783l6785,25784r993,6630l8043,36850r176,4861l9289,45905r1667,3748l13019,53105r2328,4206l20473,67064r2701,6220l25927,80289r2788,7527l31525,94739r2827,6520l40032,113584r5700,11828l48585,132185r2856,7374l54296,147332r2856,7087l60009,161048r5714,12446l77153,197007r17144,34451e" filled="f" strokecolor="blue" strokeweight="3pt">
                        <v:path arrowok="t" textboxrect="0,0,94298,231459"/>
                      </v:shape>
                      <v:shape id="SMARTInkAnnotation4" o:spid="_x0000_s1031" style="position:absolute;left:2501;top:603;width:2572;height:1714;visibility:visible;mso-wrap-style:square;v-text-anchor:top" coordsize="257164,17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ua8MA&#10;AADbAAAADwAAAGRycy9kb3ducmV2LnhtbERPTWvCQBC9C/6HZQRvdaOVUqKrVLFqQZAaPXibZsck&#10;mJ0N2TXGf98tFLzN433OdN6aUjRUu8KyguEgAkGcWl1wpuCYfL68g3AeWWNpmRQ8yMF81u1MMdb2&#10;zt/UHHwmQgi7GBXk3lexlC7NyaAb2Io4cBdbG/QB1pnUNd5DuCnlKIrepMGCQ0OOFS1zSq+Hm1Fw&#10;/lm9rjebZXI5faW7xCz2o6aQSvV77ccEhKfWP8X/7q0O88fw90s4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ua8MAAADbAAAADwAAAAAAAAAAAAAAAACYAgAAZHJzL2Rv&#10;d25yZXYueG1sUEsFBgAAAAAEAAQA9QAAAIgDAAAAAA==&#10;" path="m,77110l4551,72560,6844,71219r5088,-1489l17368,69068r5592,-295l28619,68643r84097,-105l116102,67586r6301,-3599l128379,61753r5831,-993l139977,60319r5738,-196l161183,59975r82897,-9l246540,59013r7061,-4939l255587,52585r530,-1350l256705,47195r261,-4970l257134,35824r29,-10211l256215,22777r-1585,-1892l250329,17832r-5087,-4533l239806,8110,237024,5393,234216,3581,228556,1568r-3795,-536l220326,674,211271,276,204071,99,190112,r-5268,939l179426,2517r-5515,2004l169281,6810r-12020,7772l152466,17328r-5102,2782l143010,22918r-3855,2824l135633,28577r-3301,3796l129179,36808r-3054,4862l123136,45863r-2945,3749l117275,53063r-1944,4206l114035,61978r-864,5044l112595,72290r-384,5417l111784,87853r-189,7684l111488,109770r938,4353l114002,117978r2005,3523l120774,130494r2605,5066l126068,139889r2744,3839l131596,147240r2807,3293l137227,153682r2835,3051l143858,158767r4435,1356l153154,161027r6099,1556l166176,164572r22420,6836e" filled="f" strokecolor="blue" strokeweight="3pt">
                        <v:path arrowok="t" textboxrect="0,0,257164,171409"/>
                      </v:shape>
                      <v:shape id="SMARTInkAnnotation5" o:spid="_x0000_s1032" style="position:absolute;left:4917;top:862;width:685;height:1800;visibility:visible;mso-wrap-style:square;v-text-anchor:top" coordsize="68581,180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yPsAA&#10;AADbAAAADwAAAGRycy9kb3ducmV2LnhtbERPTWvCQBC9F/wPywje6saKpURXEUXspQeNhx6H7JgE&#10;s7Nhd2riv3cLhd7m8T5ntRlcq+4UYuPZwGyagSIuvW24MnApDq8foKIgW2w9k4EHRdisRy8rzK3v&#10;+UT3s1QqhXDM0UAt0uVax7Imh3HqO+LEXX1wKAmGStuAfQp3rX7LsnftsOHUUGNHu5rK2/nHGfi2&#10;TZSiOH2VsjiGOFzm+37LxkzGw3YJSmiQf/Gf+9Om+Qv4/SUd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/yPsAAAADbAAAADwAAAAAAAAAAAAAAAACYAgAAZHJzL2Rvd25y&#10;ZXYueG1sUEsFBgAAAAAEAAQA9QAAAIUDAAAAAA==&#10;" path="m,42862l,63013r953,2808l2540,68646r2011,2835l5892,74324r894,2848l7382,80023r1349,3805l10584,88270r2187,4867l15182,97334r2560,3750l20400,104537r2725,4206l25895,113453r2799,5045l30559,122813r1244,3830l32632,130148r1505,4242l36093,139123r2257,5061l40807,148510r2590,3836l46077,155857r2738,3292l51593,162297r6753,7345l68528,179969r42,43l68577,175468r-951,-2292l66039,170696r-2010,-2607l61736,165400r-2481,-2746l56648,159871r-1737,-3761l53752,151698r-772,-4846l51513,141716r-1931,-5329l47342,130930r-2445,-5544l39639,114147r-1783,-5664l36668,102802r-793,-5693l34395,91410,32455,85704,30209,79996,28712,74286r-998,-5712l27049,62860r-444,-5713l26310,51433,25893,36829,25753,23361r941,-3024l28273,17367r2007,-2931l32569,12481r2478,-1303l37653,10309,40342,8778,43087,6804,45870,4536,48678,3024,51502,2016r2835,-672l57180,896,60027,597,68580,e" filled="f" strokecolor="blue" strokeweight="3pt">
                        <v:path arrowok="t" textboxrect="0,0,68581,180013"/>
                      </v:shape>
                      <v:shape id="SMARTInkAnnotation6" o:spid="_x0000_s1033" style="position:absolute;left:6038;top:1121;width:1109;height:2571;visibility:visible;mso-wrap-style:square;v-text-anchor:top" coordsize="110938,25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cHcEA&#10;AADbAAAADwAAAGRycy9kb3ducmV2LnhtbERPzWrCQBC+F3yHZQQvxWz0ICVmFRGt7a3VPMCYHZOQ&#10;3dmQ3er27buFQm/z8f1OuY3WiDuNvnOsYJHlIIhrpztuFFSX4/wFhA/IGo1jUvBNHrabyVOJhXYP&#10;/qT7OTQihbAvUEEbwlBI6euWLPrMDcSJu7nRYkhwbKQe8ZHCrZHLPF9Jix2nhhYH2rdU9+cvq+BU&#10;7Z+jj7onc33vP8JheThWr0rNpnG3BhEohn/xn/tNp/kr+P0lH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xnB3BAAAA2wAAAA8AAAAAAAAAAAAAAAAAmAIAAGRycy9kb3du&#10;cmV2LnhtbFBLBQYAAAAABAAEAPUAAACGAwAAAAA=&#10;" path="m34286,85715r,19313l35239,109068r1587,4598l38837,118636r1341,4267l41668,130183r1349,4227l44870,139134r2187,5053l52027,154883r2659,5519l56459,165986r1182,5628l58428,177271r1478,5676l61844,188637r2244,5698l66537,200038r5261,11417l74534,216214r2776,4126l80114,224042r3115,6654l84614,236829r615,5900l85502,248527r73,2879l86577,253326r1620,1279l94263,257152r22,-4542l93335,250319r-1585,-2481l89740,245232r-2292,-2690l84968,239797r-2607,-2783l79672,233253r-2746,-4411l74142,223995,68511,213530r-2836,-5457l62832,201577r-2847,-7188l54280,178782,40000,136988r-3810,-7566l31746,122473r-4869,-6538l22680,108719r-3751,-7668l15475,93082,13173,85864,11639,79147,10615,72764,8981,66603,6939,60591,4625,54678,3082,48831,2054,43028,1368,37255,910,32453,403,24578,177,17903,20,8840,,1344,951,892,2538,592,4548,391,6841,257,11929,109,28615,r2844,949l34306,2535r2851,2009l40963,5883r4442,893l50271,7372r4197,2302l58219,13113r3452,4198l64926,21063r3121,3453l74056,30893r5846,6009l82795,40791r2880,4497l88548,50191r2868,4221l94280,58179r2863,3464l100003,65857r2859,4714l105721,75619r1906,5271l108898,86308r847,5517l110309,96456r628,7685l110152,108477r-1476,4795l106739,118374r-1290,4353l104014,130105r-3177,6454l98656,139613r-2407,2989l93693,145547r-2658,2916l85544,154243r-2799,2875l78975,159987r-4419,2865l69705,165715r-4186,1908l61776,168896r-10345,2544e" filled="f" strokecolor="blue" strokeweight="3pt">
                        <v:path arrowok="t" textboxrect="0,0,110938,257153"/>
                      </v:shape>
                      <v:shape id="SMARTInkAnnotation7" o:spid="_x0000_s1034" style="position:absolute;left:6556;top:345;width:3857;height:2398;visibility:visible;mso-wrap-style:square;v-text-anchor:top" coordsize="385764,2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66i8EA&#10;AADbAAAADwAAAGRycy9kb3ducmV2LnhtbERPTWsCMRC9F/wPYQRvmlWpLetmRYSWll6s7aW3YTNu&#10;VjeTNUl1/femIPQ2j/c5xaq3rTiTD41jBdNJBoK4crrhWsH318v4GUSIyBpbx6TgSgFW5eChwFy7&#10;C3/SeRdrkUI45KjAxNjlUobKkMUwcR1x4vbOW4wJ+lpqj5cUbls5y7KFtNhwajDY0cZQddz9WgXW&#10;va6PZvv+8VOf6HDSj+wDz5UaDfv1EkSkPv6L7+43neY/wd8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uuovBAAAA2wAAAA8AAAAAAAAAAAAAAAAAmAIAAGRycy9kb3du&#10;cmV2LnhtbFBLBQYAAAAABAAEAPUAAACGAwAAAAA=&#10;" path="m,102717r4551,4551l6844,108609r7778,2839l22959,117898r5660,5219l37161,131410r17133,17038l57151,152254r2857,4443l62866,161564r2857,4197l71438,172964r5715,6377l80010,182375r1906,2975l84032,191196r3481,5773l89775,199842r2512,5732l93404,211296r497,5719l94295,222688r-4549,31l88406,221771r-893,-1584l86917,218178r-3202,-4772l81528,210800r-1458,-2690l78449,202581r-3260,-5632l70565,190318r-2566,-4435l65335,181021r-1775,-4194l61587,169628r-1479,-4206l58169,160713,52765,148569r-936,-6654l51611,136649r-152,-8085l51439,121197r951,-445l55987,120258r1341,821l58221,122578r596,1952l60166,125832r1853,868l66617,127664r5218,428l74561,129159r9338,6052l93169,140337r7929,2913l108750,145497r9751,4174l126645,154701r3505,2674l134392,159159r9793,1981l154887,162021r10154,391l176113,162632r6300,52l185426,161745r8792,-4919l202856,153992r9760,-7116l216099,141076r2262,-4214l220874,129641r1118,-6385l222488,117243r221,-5847l222768,108503r-914,-2881l218300,99881r-2215,-5727l215495,91294r-3197,-5719l210112,82717r-2410,-1906l205144,79541r-5384,-1412l188543,77223r-11388,-179l174301,77982r-5711,3582l160020,88936r-5715,5434l142876,105619r-1906,2843l138854,114161r-941,5707l137662,122724r-1120,3809l134844,130977r-2086,4867l132321,140042r660,3751l135303,150501r1032,6156l137563,160585r1771,4523l141467,170029r2375,4233l149020,181505r5476,6394l160105,193916r5668,5849l169571,201706r14446,3684l194816,209627r8609,2518l211379,213265r9885,497l232008,211443r11124,-3253l254426,206744r8830,-3182l271308,198972r9928,-5215l289459,188265r3527,-2799l296289,181696r3155,-4419l302499,172427r2037,-5139l305895,161957r905,-5459l308356,150954r1989,-5602l312625,139713r1519,-6617l315157,125828r676,-7704l316283,111084r500,-12903l317064,75656r-913,-7172l314590,61798r-1993,-6363l311268,49288r-886,-6002l309792,37379r-1347,-4891l306595,28276r-4595,-7221l296783,14670,291289,8658,284552,1588r-1506,-580l276377,191,271107,r-1787,902l268130,2456r-794,1988l265854,5769r-1940,884l261667,7242r-1496,1345l259172,10436r-665,2186l258063,15984r-296,4146l257439,28864r-147,7058l257210,49800r941,4304l261737,61427r4768,8969l285795,108548r2842,6629l291485,122454r2851,7708l298142,137207r4442,6601l307451,150114r5149,6108l317938,162200r5463,5890l327996,173922r4015,5792l335641,185481r4325,5750l344754,196969r9448,10503l361575,215315r2348,3425l366532,225086r2600,3025l372771,231081r12992,8796e" filled="f" strokecolor="blue" strokeweight="3pt">
                        <v:path arrowok="t" textboxrect="0,0,385764,239878"/>
                      </v:shape>
                      <v:shape id="SMARTInkAnnotation8" o:spid="_x0000_s1035" style="position:absolute;left:8885;top:1639;width:943;height:49;visibility:visible;mso-wrap-style:square;v-text-anchor:top" coordsize="94298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JwMcA&#10;AADbAAAADwAAAGRycy9kb3ducmV2LnhtbESPQUvDQBCF74X+h2UKXord2INI7DaI1NaDgq3G4m3M&#10;jklodjbNrkn8985B8DbDe/PeN6tsdI3qqQu1ZwNXiwQUceFtzaWBt9eHyxtQISJbbDyTgR8KkK2n&#10;kxWm1g+8p/4QSyUhHFI0UMXYplqHoiKHYeFbYtG+fOcwytqV2nY4SLhr9DJJrrXDmqWhwpbuKypO&#10;h29n4Ph83n4cdR7ydmPf58lu+HwqXoy5mI13t6AijfHf/Hf9aAVfYOUXGU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SycDHAAAA2wAAAA8AAAAAAAAAAAAAAAAAmAIAAGRy&#10;cy9kb3ducmV2LnhtbFBLBQYAAAAABAAEAPUAAACMAwAAAAA=&#10;" path="m,4939r49092,l53683,3986,57696,2399,61325,388,66600,r6375,694l94297,4939e" filled="f" strokecolor="blue" strokeweight="3pt">
                        <v:path arrowok="t" textboxrect="0,0,94298,4940"/>
                      </v:shape>
                      <v:shape id="SMARTInkAnnotation9" o:spid="_x0000_s1036" style="position:absolute;left:10265;top:862;width:1456;height:1761;visibility:visible;mso-wrap-style:square;v-text-anchor:top" coordsize="145578,176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6ib8A&#10;AADbAAAADwAAAGRycy9kb3ducmV2LnhtbERPPW/CMBDdK/EfrEPqVpww0JJiEEJCsCYtnU/xEVvE&#10;5xCbJP33daVK3e7pfd5mN7lWDNQH61lBvshAENdeW24UfH4cX95AhIissfVMCr4pwG47e9pgof3I&#10;JQ1VbEQK4VCgAhNjV0gZakMOw8J3xIm7+t5hTLBvpO5xTOGulcssW0mHllODwY4Ohupb9XAKwpe9&#10;X64hX+aXgzuhLbV+NWulnufT/h1EpCn+i//cZ53mr+H3l3SA3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7jqJvwAAANsAAAAPAAAAAAAAAAAAAAAAAJgCAABkcnMvZG93bnJl&#10;di54bWxQSwUGAAAAAAQABAD1AAAAhAMAAAAA&#10;" path="m25597,56110r28963,l57288,57063r2771,1587l62859,60661r2819,1340l68510,62895r2841,596l74197,63888r2850,265l79899,64329r5710,197l97035,64652r25716,30l125609,63729r2857,-1587l135346,57302r3480,-3202l141088,51912r1508,-2411l144271,44283r944,-3742l145435,37125r98,-4693l145577,27172r-941,-2737l143056,21659r-2006,-2804l138760,16986r-2478,-1246l133677,14909r-2690,-1506l128243,11446,125460,9189,121699,7684,117288,6681r-4847,-669l108258,4614,104517,2730,101070,521,96867,,92160,606,87117,1962r-5266,905l76435,3469r-5517,402l65336,5092,59710,6858,54053,8988r-4723,1420l45230,11354r-3688,631l37180,14311r-4814,3456l27252,21975r-4362,3759l19030,29191r-3526,3258l13153,36526r-1568,4623l10541,46136,8892,50413,6840,54217,4520,57706,2973,61936,1941,66662r-687,5055l796,76992,490,82414,151,93518,,104803r912,4724l2472,113629r4275,8050l11821,131607r2687,4362l17252,139829r2781,3526l23792,146659r4412,3154l33050,152869r5135,2989l43514,158804r11001,5813l77031,176125e" filled="f" strokecolor="blue" strokeweight="3pt">
                        <v:path arrowok="t" textboxrect="0,0,145578,176126"/>
                      </v:shape>
                      <v:shape id="SMARTInkAnnotation10" o:spid="_x0000_s1037" style="position:absolute;left:11578;top:1;width:2142;height:2567;visibility:visible;mso-wrap-style:square;v-text-anchor:top" coordsize="214165,25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KysEA&#10;AADbAAAADwAAAGRycy9kb3ducmV2LnhtbERPTYvCMBC9L/gfwgje1lTRRapRRBH0IOxWL96GZmyr&#10;zaQ20VZ/vTkseHy879miNaV4UO0KywoG/QgEcWp1wZmC42HzPQHhPLLG0jIpeJKDxbzzNcNY24b/&#10;6JH4TIQQdjEqyL2vYildmpNB17cVceDOtjboA6wzqWtsQrgp5TCKfqTBgkNDjhWtckqvyd0oSJrd&#10;6PZ7Ge/t3Z5Gr7U7nbPdWKlet11OQXhq/Uf8795qBcOwPnwJP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KSsrBAAAA2wAAAA8AAAAAAAAAAAAAAAAAmAIAAGRycy9kb3du&#10;cmV2LnhtbFBLBQYAAAAABAAEAPUAAACGAwAAAAA=&#10;" path="m111294,170944r,-4551l113834,159078r2011,-4617l117186,149478r893,-5228l118675,138861r397,-5499l119337,127792r176,-5619l118679,117475r-3468,-7760l110495,103091r-2591,-3100l105224,97924,99706,95628,94079,92067,91245,89785,88403,88263,82705,86571r-5707,-751l74143,85619r-3809,819l65890,87937r-4868,1951l56824,92142r-3751,2454l49620,97186r-6376,5416l37234,108185,25616,119529r-5741,6656l17011,130627r-2863,4867l11287,140643,5569,151444r-1906,5547l2393,162595r-847,5640l981,173900r-377,5682l186,190023,,197838r903,4370l2458,207027r1988,5117l6725,216508r5071,7389l17225,230356r2782,3056l23765,236401r4412,2946l33022,242263r4184,1945l40946,245504r3447,864l50763,247328r3032,256l57721,247755r13676,240l78639,248051r4218,-937l87573,245536r5050,-2004l96942,241243r3831,-2478l104280,236160r6437,-2894l113767,232494r2985,-2419l122610,222307r2895,-4739l128388,212504r5744,-10707l139859,190689r2861,-6582l145580,176862r2859,-7688l150345,161191r1270,-8179l152462,144702r565,-8398l153404,127848r418,-17015l154143,46903r-948,-5326l151611,37074r-4301,-7543l142223,23004r-2895,-6077l138556,13974,135158,8152,129766,1204,128371,634,124281,r-1471,784l121829,2259r-1090,4179l120125,14145r-144,5513l119867,91052r952,6628l122407,104956r2010,7708l126710,119708r2481,6601l131798,132615r2690,6108l140018,150591r17009,34609l159880,189973r5710,7843l168446,202194r2858,4823l174160,212137r2857,4367l182732,223895r5714,6460l195326,237713r18838,18956e" filled="f" strokecolor="blue" strokeweight="3pt">
                        <v:path arrowok="t" textboxrect="0,0,214165,256670"/>
                      </v:shape>
                    </v:group>
                  </w:pict>
                </mc:Fallback>
              </mc:AlternateContent>
            </w:r>
            <w:r w:rsidR="008A3E7A">
              <w:t>Implicit Meaning</w:t>
            </w:r>
          </w:p>
        </w:tc>
        <w:tc>
          <w:tcPr>
            <w:tcW w:w="4788" w:type="dxa"/>
          </w:tcPr>
          <w:p w:rsidR="008A3E7A" w:rsidRDefault="008A3E7A"/>
          <w:p w:rsidR="008A3E7A" w:rsidRDefault="008A3E7A"/>
          <w:p w:rsidR="008A3E7A" w:rsidRDefault="008A3E7A"/>
        </w:tc>
      </w:tr>
      <w:tr w:rsidR="008A3E7A" w:rsidTr="008A3E7A">
        <w:tc>
          <w:tcPr>
            <w:tcW w:w="4788" w:type="dxa"/>
          </w:tcPr>
          <w:p w:rsidR="008A3E7A" w:rsidRDefault="008A3E7A" w:rsidP="008A3E7A">
            <w:pPr>
              <w:jc w:val="center"/>
            </w:pPr>
            <w:r>
              <w:t>Explicit Meaning</w:t>
            </w:r>
          </w:p>
        </w:tc>
        <w:tc>
          <w:tcPr>
            <w:tcW w:w="4788" w:type="dxa"/>
          </w:tcPr>
          <w:p w:rsidR="008A3E7A" w:rsidRDefault="008A3E7A"/>
          <w:p w:rsidR="008A3E7A" w:rsidRDefault="00D2404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1195190</wp:posOffset>
                      </wp:positionH>
                      <wp:positionV relativeFrom="paragraph">
                        <wp:posOffset>-1270</wp:posOffset>
                      </wp:positionV>
                      <wp:extent cx="1628507" cy="323665"/>
                      <wp:effectExtent l="19050" t="19050" r="10160" b="19685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507" cy="323665"/>
                                <a:chOff x="0" y="0"/>
                                <a:chExt cx="1628507" cy="323665"/>
                              </a:xfrm>
                            </wpg:grpSpPr>
                            <wps:wsp>
                              <wps:cNvPr id="31" name="SMARTInkAnnotation15"/>
                              <wps:cNvSpPr/>
                              <wps:spPr>
                                <a:xfrm>
                                  <a:off x="0" y="84958"/>
                                  <a:ext cx="385612" cy="238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612" h="238707">
                                      <a:moveTo>
                                        <a:pt x="179871" y="17131"/>
                                      </a:moveTo>
                                      <a:lnTo>
                                        <a:pt x="175320" y="17131"/>
                                      </a:lnTo>
                                      <a:lnTo>
                                        <a:pt x="173027" y="16179"/>
                                      </a:lnTo>
                                      <a:lnTo>
                                        <a:pt x="165249" y="11240"/>
                                      </a:lnTo>
                                      <a:lnTo>
                                        <a:pt x="159720" y="9750"/>
                                      </a:lnTo>
                                      <a:lnTo>
                                        <a:pt x="151252" y="8912"/>
                                      </a:lnTo>
                                      <a:lnTo>
                                        <a:pt x="143021" y="8716"/>
                                      </a:lnTo>
                                      <a:lnTo>
                                        <a:pt x="112807" y="8568"/>
                                      </a:lnTo>
                                      <a:lnTo>
                                        <a:pt x="102122" y="11103"/>
                                      </a:lnTo>
                                      <a:lnTo>
                                        <a:pt x="91023" y="15405"/>
                                      </a:lnTo>
                                      <a:lnTo>
                                        <a:pt x="79741" y="20492"/>
                                      </a:lnTo>
                                      <a:lnTo>
                                        <a:pt x="62678" y="28711"/>
                                      </a:lnTo>
                                      <a:lnTo>
                                        <a:pt x="53808" y="34343"/>
                                      </a:lnTo>
                                      <a:lnTo>
                                        <a:pt x="45738" y="40973"/>
                                      </a:lnTo>
                                      <a:lnTo>
                                        <a:pt x="40919" y="45409"/>
                                      </a:lnTo>
                                      <a:lnTo>
                                        <a:pt x="35801" y="50270"/>
                                      </a:lnTo>
                                      <a:lnTo>
                                        <a:pt x="31437" y="55417"/>
                                      </a:lnTo>
                                      <a:lnTo>
                                        <a:pt x="27575" y="60752"/>
                                      </a:lnTo>
                                      <a:lnTo>
                                        <a:pt x="24048" y="66214"/>
                                      </a:lnTo>
                                      <a:lnTo>
                                        <a:pt x="20744" y="71761"/>
                                      </a:lnTo>
                                      <a:lnTo>
                                        <a:pt x="17589" y="77364"/>
                                      </a:lnTo>
                                      <a:lnTo>
                                        <a:pt x="14533" y="83004"/>
                                      </a:lnTo>
                                      <a:lnTo>
                                        <a:pt x="11543" y="89622"/>
                                      </a:lnTo>
                                      <a:lnTo>
                                        <a:pt x="8597" y="96891"/>
                                      </a:lnTo>
                                      <a:lnTo>
                                        <a:pt x="5681" y="104594"/>
                                      </a:lnTo>
                                      <a:lnTo>
                                        <a:pt x="3737" y="112587"/>
                                      </a:lnTo>
                                      <a:lnTo>
                                        <a:pt x="2441" y="120774"/>
                                      </a:lnTo>
                                      <a:lnTo>
                                        <a:pt x="1577" y="129089"/>
                                      </a:lnTo>
                                      <a:lnTo>
                                        <a:pt x="1000" y="136537"/>
                                      </a:lnTo>
                                      <a:lnTo>
                                        <a:pt x="616" y="143408"/>
                                      </a:lnTo>
                                      <a:lnTo>
                                        <a:pt x="190" y="156122"/>
                                      </a:lnTo>
                                      <a:lnTo>
                                        <a:pt x="0" y="168123"/>
                                      </a:lnTo>
                                      <a:lnTo>
                                        <a:pt x="902" y="173990"/>
                                      </a:lnTo>
                                      <a:lnTo>
                                        <a:pt x="2456" y="179806"/>
                                      </a:lnTo>
                                      <a:lnTo>
                                        <a:pt x="4444" y="185589"/>
                                      </a:lnTo>
                                      <a:lnTo>
                                        <a:pt x="5770" y="190396"/>
                                      </a:lnTo>
                                      <a:lnTo>
                                        <a:pt x="6654" y="194554"/>
                                      </a:lnTo>
                                      <a:lnTo>
                                        <a:pt x="7243" y="198278"/>
                                      </a:lnTo>
                                      <a:lnTo>
                                        <a:pt x="8588" y="202666"/>
                                      </a:lnTo>
                                      <a:lnTo>
                                        <a:pt x="10437" y="207496"/>
                                      </a:lnTo>
                                      <a:lnTo>
                                        <a:pt x="12622" y="212621"/>
                                      </a:lnTo>
                                      <a:lnTo>
                                        <a:pt x="15985" y="216038"/>
                                      </a:lnTo>
                                      <a:lnTo>
                                        <a:pt x="20131" y="218316"/>
                                      </a:lnTo>
                                      <a:lnTo>
                                        <a:pt x="28865" y="221799"/>
                                      </a:lnTo>
                                      <a:lnTo>
                                        <a:pt x="35922" y="226523"/>
                                      </a:lnTo>
                                      <a:lnTo>
                                        <a:pt x="44773" y="229256"/>
                                      </a:lnTo>
                                      <a:lnTo>
                                        <a:pt x="55057" y="230472"/>
                                      </a:lnTo>
                                      <a:lnTo>
                                        <a:pt x="65978" y="231012"/>
                                      </a:lnTo>
                                      <a:lnTo>
                                        <a:pt x="77182" y="231252"/>
                                      </a:lnTo>
                                      <a:lnTo>
                                        <a:pt x="82837" y="231316"/>
                                      </a:lnTo>
                                      <a:lnTo>
                                        <a:pt x="87559" y="230406"/>
                                      </a:lnTo>
                                      <a:lnTo>
                                        <a:pt x="95345" y="226855"/>
                                      </a:lnTo>
                                      <a:lnTo>
                                        <a:pt x="114950" y="216815"/>
                                      </a:lnTo>
                                      <a:lnTo>
                                        <a:pt x="125935" y="211290"/>
                                      </a:lnTo>
                                      <a:lnTo>
                                        <a:pt x="134627" y="205659"/>
                                      </a:lnTo>
                                      <a:lnTo>
                                        <a:pt x="138278" y="202824"/>
                                      </a:lnTo>
                                      <a:lnTo>
                                        <a:pt x="141665" y="199029"/>
                                      </a:lnTo>
                                      <a:lnTo>
                                        <a:pt x="144876" y="194594"/>
                                      </a:lnTo>
                                      <a:lnTo>
                                        <a:pt x="147968" y="189732"/>
                                      </a:lnTo>
                                      <a:lnTo>
                                        <a:pt x="150030" y="184586"/>
                                      </a:lnTo>
                                      <a:lnTo>
                                        <a:pt x="151404" y="179251"/>
                                      </a:lnTo>
                                      <a:lnTo>
                                        <a:pt x="152321" y="173788"/>
                                      </a:lnTo>
                                      <a:lnTo>
                                        <a:pt x="153884" y="168242"/>
                                      </a:lnTo>
                                      <a:lnTo>
                                        <a:pt x="155879" y="162639"/>
                                      </a:lnTo>
                                      <a:lnTo>
                                        <a:pt x="158161" y="156999"/>
                                      </a:lnTo>
                                      <a:lnTo>
                                        <a:pt x="159683" y="151334"/>
                                      </a:lnTo>
                                      <a:lnTo>
                                        <a:pt x="160697" y="145652"/>
                                      </a:lnTo>
                                      <a:lnTo>
                                        <a:pt x="161373" y="139960"/>
                                      </a:lnTo>
                                      <a:lnTo>
                                        <a:pt x="161824" y="134259"/>
                                      </a:lnTo>
                                      <a:lnTo>
                                        <a:pt x="162125" y="128554"/>
                                      </a:lnTo>
                                      <a:lnTo>
                                        <a:pt x="162325" y="122846"/>
                                      </a:lnTo>
                                      <a:lnTo>
                                        <a:pt x="161506" y="116183"/>
                                      </a:lnTo>
                                      <a:lnTo>
                                        <a:pt x="160008" y="108883"/>
                                      </a:lnTo>
                                      <a:lnTo>
                                        <a:pt x="158057" y="101159"/>
                                      </a:lnTo>
                                      <a:lnTo>
                                        <a:pt x="155803" y="94105"/>
                                      </a:lnTo>
                                      <a:lnTo>
                                        <a:pt x="153348" y="87497"/>
                                      </a:lnTo>
                                      <a:lnTo>
                                        <a:pt x="150759" y="81187"/>
                                      </a:lnTo>
                                      <a:lnTo>
                                        <a:pt x="148080" y="74123"/>
                                      </a:lnTo>
                                      <a:lnTo>
                                        <a:pt x="142565" y="58653"/>
                                      </a:lnTo>
                                      <a:lnTo>
                                        <a:pt x="139760" y="51480"/>
                                      </a:lnTo>
                                      <a:lnTo>
                                        <a:pt x="136938" y="44793"/>
                                      </a:lnTo>
                                      <a:lnTo>
                                        <a:pt x="134104" y="38430"/>
                                      </a:lnTo>
                                      <a:lnTo>
                                        <a:pt x="131262" y="33235"/>
                                      </a:lnTo>
                                      <a:lnTo>
                                        <a:pt x="128415" y="28820"/>
                                      </a:lnTo>
                                      <a:lnTo>
                                        <a:pt x="123664" y="21374"/>
                                      </a:lnTo>
                                      <a:lnTo>
                                        <a:pt x="121552" y="14889"/>
                                      </a:lnTo>
                                      <a:lnTo>
                                        <a:pt x="118074" y="8833"/>
                                      </a:lnTo>
                                      <a:lnTo>
                                        <a:pt x="111688" y="504"/>
                                      </a:lnTo>
                                      <a:lnTo>
                                        <a:pt x="103945" y="32"/>
                                      </a:lnTo>
                                      <a:lnTo>
                                        <a:pt x="107633" y="0"/>
                                      </a:lnTo>
                                      <a:lnTo>
                                        <a:pt x="108852" y="948"/>
                                      </a:lnTo>
                                      <a:lnTo>
                                        <a:pt x="109665" y="2532"/>
                                      </a:lnTo>
                                      <a:lnTo>
                                        <a:pt x="110207" y="4541"/>
                                      </a:lnTo>
                                      <a:lnTo>
                                        <a:pt x="111520" y="5881"/>
                                      </a:lnTo>
                                      <a:lnTo>
                                        <a:pt x="113349" y="6774"/>
                                      </a:lnTo>
                                      <a:lnTo>
                                        <a:pt x="115521" y="7369"/>
                                      </a:lnTo>
                                      <a:lnTo>
                                        <a:pt x="120473" y="10570"/>
                                      </a:lnTo>
                                      <a:lnTo>
                                        <a:pt x="128616" y="17727"/>
                                      </a:lnTo>
                                      <a:lnTo>
                                        <a:pt x="134231" y="23111"/>
                                      </a:lnTo>
                                      <a:lnTo>
                                        <a:pt x="157014" y="45717"/>
                                      </a:lnTo>
                                      <a:lnTo>
                                        <a:pt x="165267" y="51426"/>
                                      </a:lnTo>
                                      <a:lnTo>
                                        <a:pt x="174333" y="57139"/>
                                      </a:lnTo>
                                      <a:lnTo>
                                        <a:pt x="181538" y="62852"/>
                                      </a:lnTo>
                                      <a:lnTo>
                                        <a:pt x="187914" y="68567"/>
                                      </a:lnTo>
                                      <a:lnTo>
                                        <a:pt x="190948" y="71424"/>
                                      </a:lnTo>
                                      <a:lnTo>
                                        <a:pt x="193923" y="75234"/>
                                      </a:lnTo>
                                      <a:lnTo>
                                        <a:pt x="196859" y="79679"/>
                                      </a:lnTo>
                                      <a:lnTo>
                                        <a:pt x="199769" y="84547"/>
                                      </a:lnTo>
                                      <a:lnTo>
                                        <a:pt x="201709" y="88745"/>
                                      </a:lnTo>
                                      <a:lnTo>
                                        <a:pt x="203864" y="95950"/>
                                      </a:lnTo>
                                      <a:lnTo>
                                        <a:pt x="205392" y="100157"/>
                                      </a:lnTo>
                                      <a:lnTo>
                                        <a:pt x="207362" y="104867"/>
                                      </a:lnTo>
                                      <a:lnTo>
                                        <a:pt x="209628" y="109912"/>
                                      </a:lnTo>
                                      <a:lnTo>
                                        <a:pt x="214686" y="120597"/>
                                      </a:lnTo>
                                      <a:lnTo>
                                        <a:pt x="217369" y="126114"/>
                                      </a:lnTo>
                                      <a:lnTo>
                                        <a:pt x="219157" y="131696"/>
                                      </a:lnTo>
                                      <a:lnTo>
                                        <a:pt x="220349" y="137323"/>
                                      </a:lnTo>
                                      <a:lnTo>
                                        <a:pt x="221144" y="142979"/>
                                      </a:lnTo>
                                      <a:lnTo>
                                        <a:pt x="221674" y="147703"/>
                                      </a:lnTo>
                                      <a:lnTo>
                                        <a:pt x="222027" y="151804"/>
                                      </a:lnTo>
                                      <a:lnTo>
                                        <a:pt x="222263" y="155490"/>
                                      </a:lnTo>
                                      <a:lnTo>
                                        <a:pt x="223372" y="159853"/>
                                      </a:lnTo>
                                      <a:lnTo>
                                        <a:pt x="225064" y="164667"/>
                                      </a:lnTo>
                                      <a:lnTo>
                                        <a:pt x="227145" y="169781"/>
                                      </a:lnTo>
                                      <a:lnTo>
                                        <a:pt x="228532" y="174143"/>
                                      </a:lnTo>
                                      <a:lnTo>
                                        <a:pt x="230073" y="181530"/>
                                      </a:lnTo>
                                      <a:lnTo>
                                        <a:pt x="231436" y="185785"/>
                                      </a:lnTo>
                                      <a:lnTo>
                                        <a:pt x="233298" y="190527"/>
                                      </a:lnTo>
                                      <a:lnTo>
                                        <a:pt x="235491" y="195594"/>
                                      </a:lnTo>
                                      <a:lnTo>
                                        <a:pt x="236954" y="199924"/>
                                      </a:lnTo>
                                      <a:lnTo>
                                        <a:pt x="238579" y="207275"/>
                                      </a:lnTo>
                                      <a:lnTo>
                                        <a:pt x="241840" y="213717"/>
                                      </a:lnTo>
                                      <a:lnTo>
                                        <a:pt x="244044" y="216768"/>
                                      </a:lnTo>
                                      <a:lnTo>
                                        <a:pt x="246465" y="218803"/>
                                      </a:lnTo>
                                      <a:lnTo>
                                        <a:pt x="249032" y="220159"/>
                                      </a:lnTo>
                                      <a:lnTo>
                                        <a:pt x="251696" y="221063"/>
                                      </a:lnTo>
                                      <a:lnTo>
                                        <a:pt x="257196" y="224608"/>
                                      </a:lnTo>
                                      <a:lnTo>
                                        <a:pt x="259996" y="226886"/>
                                      </a:lnTo>
                                      <a:lnTo>
                                        <a:pt x="262815" y="228406"/>
                                      </a:lnTo>
                                      <a:lnTo>
                                        <a:pt x="271334" y="231496"/>
                                      </a:lnTo>
                                      <a:lnTo>
                                        <a:pt x="279890" y="237069"/>
                                      </a:lnTo>
                                      <a:lnTo>
                                        <a:pt x="285601" y="238706"/>
                                      </a:lnTo>
                                      <a:lnTo>
                                        <a:pt x="288458" y="238190"/>
                                      </a:lnTo>
                                      <a:lnTo>
                                        <a:pt x="297029" y="233866"/>
                                      </a:lnTo>
                                      <a:lnTo>
                                        <a:pt x="306554" y="231209"/>
                                      </a:lnTo>
                                      <a:lnTo>
                                        <a:pt x="315867" y="227212"/>
                                      </a:lnTo>
                                      <a:lnTo>
                                        <a:pt x="323816" y="222261"/>
                                      </a:lnTo>
                                      <a:lnTo>
                                        <a:pt x="327269" y="219607"/>
                                      </a:lnTo>
                                      <a:lnTo>
                                        <a:pt x="330524" y="215932"/>
                                      </a:lnTo>
                                      <a:lnTo>
                                        <a:pt x="333646" y="211578"/>
                                      </a:lnTo>
                                      <a:lnTo>
                                        <a:pt x="336680" y="206770"/>
                                      </a:lnTo>
                                      <a:lnTo>
                                        <a:pt x="340608" y="201660"/>
                                      </a:lnTo>
                                      <a:lnTo>
                                        <a:pt x="345132" y="196348"/>
                                      </a:lnTo>
                                      <a:lnTo>
                                        <a:pt x="354285" y="186318"/>
                                      </a:lnTo>
                                      <a:lnTo>
                                        <a:pt x="361528" y="178686"/>
                                      </a:lnTo>
                                      <a:lnTo>
                                        <a:pt x="364793" y="174364"/>
                                      </a:lnTo>
                                      <a:lnTo>
                                        <a:pt x="367923" y="169578"/>
                                      </a:lnTo>
                                      <a:lnTo>
                                        <a:pt x="370961" y="164483"/>
                                      </a:lnTo>
                                      <a:lnTo>
                                        <a:pt x="373939" y="159181"/>
                                      </a:lnTo>
                                      <a:lnTo>
                                        <a:pt x="379789" y="148209"/>
                                      </a:lnTo>
                                      <a:lnTo>
                                        <a:pt x="381730" y="142617"/>
                                      </a:lnTo>
                                      <a:lnTo>
                                        <a:pt x="383023" y="136983"/>
                                      </a:lnTo>
                                      <a:lnTo>
                                        <a:pt x="385611" y="120002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SMARTInkAnnotation16"/>
                              <wps:cNvSpPr/>
                              <wps:spPr>
                                <a:xfrm>
                                  <a:off x="388188" y="33200"/>
                                  <a:ext cx="325756" cy="256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56" h="256508">
                                      <a:moveTo>
                                        <a:pt x="0" y="153789"/>
                                      </a:moveTo>
                                      <a:lnTo>
                                        <a:pt x="0" y="119619"/>
                                      </a:lnTo>
                                      <a:lnTo>
                                        <a:pt x="0" y="155500"/>
                                      </a:lnTo>
                                      <a:lnTo>
                                        <a:pt x="953" y="159693"/>
                                      </a:lnTo>
                                      <a:lnTo>
                                        <a:pt x="2540" y="164392"/>
                                      </a:lnTo>
                                      <a:lnTo>
                                        <a:pt x="4551" y="169431"/>
                                      </a:lnTo>
                                      <a:lnTo>
                                        <a:pt x="5892" y="174694"/>
                                      </a:lnTo>
                                      <a:lnTo>
                                        <a:pt x="6786" y="180109"/>
                                      </a:lnTo>
                                      <a:lnTo>
                                        <a:pt x="7381" y="185623"/>
                                      </a:lnTo>
                                      <a:lnTo>
                                        <a:pt x="8731" y="191204"/>
                                      </a:lnTo>
                                      <a:lnTo>
                                        <a:pt x="10584" y="196830"/>
                                      </a:lnTo>
                                      <a:lnTo>
                                        <a:pt x="12771" y="202486"/>
                                      </a:lnTo>
                                      <a:lnTo>
                                        <a:pt x="16134" y="208161"/>
                                      </a:lnTo>
                                      <a:lnTo>
                                        <a:pt x="20281" y="213850"/>
                                      </a:lnTo>
                                      <a:lnTo>
                                        <a:pt x="24951" y="219547"/>
                                      </a:lnTo>
                                      <a:lnTo>
                                        <a:pt x="29017" y="224298"/>
                                      </a:lnTo>
                                      <a:lnTo>
                                        <a:pt x="36074" y="232117"/>
                                      </a:lnTo>
                                      <a:lnTo>
                                        <a:pt x="44926" y="238766"/>
                                      </a:lnTo>
                                      <a:lnTo>
                                        <a:pt x="49953" y="241873"/>
                                      </a:lnTo>
                                      <a:lnTo>
                                        <a:pt x="55209" y="244897"/>
                                      </a:lnTo>
                                      <a:lnTo>
                                        <a:pt x="66130" y="250797"/>
                                      </a:lnTo>
                                      <a:lnTo>
                                        <a:pt x="71709" y="252751"/>
                                      </a:lnTo>
                                      <a:lnTo>
                                        <a:pt x="77334" y="254054"/>
                                      </a:lnTo>
                                      <a:lnTo>
                                        <a:pt x="82988" y="254922"/>
                                      </a:lnTo>
                                      <a:lnTo>
                                        <a:pt x="88663" y="255501"/>
                                      </a:lnTo>
                                      <a:lnTo>
                                        <a:pt x="94351" y="255887"/>
                                      </a:lnTo>
                                      <a:lnTo>
                                        <a:pt x="100049" y="256145"/>
                                      </a:lnTo>
                                      <a:lnTo>
                                        <a:pt x="113999" y="256431"/>
                                      </a:lnTo>
                                      <a:lnTo>
                                        <a:pt x="121719" y="256507"/>
                                      </a:lnTo>
                                      <a:lnTo>
                                        <a:pt x="128771" y="255605"/>
                                      </a:lnTo>
                                      <a:lnTo>
                                        <a:pt x="135378" y="254052"/>
                                      </a:lnTo>
                                      <a:lnTo>
                                        <a:pt x="141687" y="252064"/>
                                      </a:lnTo>
                                      <a:lnTo>
                                        <a:pt x="151237" y="247314"/>
                                      </a:lnTo>
                                      <a:lnTo>
                                        <a:pt x="159609" y="242029"/>
                                      </a:lnTo>
                                      <a:lnTo>
                                        <a:pt x="169680" y="236505"/>
                                      </a:lnTo>
                                      <a:lnTo>
                                        <a:pt x="177966" y="230874"/>
                                      </a:lnTo>
                                      <a:lnTo>
                                        <a:pt x="181510" y="228039"/>
                                      </a:lnTo>
                                      <a:lnTo>
                                        <a:pt x="184824" y="224244"/>
                                      </a:lnTo>
                                      <a:lnTo>
                                        <a:pt x="187986" y="219809"/>
                                      </a:lnTo>
                                      <a:lnTo>
                                        <a:pt x="191047" y="214948"/>
                                      </a:lnTo>
                                      <a:lnTo>
                                        <a:pt x="196987" y="207006"/>
                                      </a:lnTo>
                                      <a:lnTo>
                                        <a:pt x="202802" y="199349"/>
                                      </a:lnTo>
                                      <a:lnTo>
                                        <a:pt x="205687" y="194640"/>
                                      </a:lnTo>
                                      <a:lnTo>
                                        <a:pt x="208562" y="189595"/>
                                      </a:lnTo>
                                      <a:lnTo>
                                        <a:pt x="210479" y="183375"/>
                                      </a:lnTo>
                                      <a:lnTo>
                                        <a:pt x="211758" y="176371"/>
                                      </a:lnTo>
                                      <a:lnTo>
                                        <a:pt x="212609" y="168844"/>
                                      </a:lnTo>
                                      <a:lnTo>
                                        <a:pt x="213177" y="160968"/>
                                      </a:lnTo>
                                      <a:lnTo>
                                        <a:pt x="213556" y="152860"/>
                                      </a:lnTo>
                                      <a:lnTo>
                                        <a:pt x="213977" y="136232"/>
                                      </a:lnTo>
                                      <a:lnTo>
                                        <a:pt x="214268" y="98278"/>
                                      </a:lnTo>
                                      <a:lnTo>
                                        <a:pt x="213331" y="91065"/>
                                      </a:lnTo>
                                      <a:lnTo>
                                        <a:pt x="211753" y="83398"/>
                                      </a:lnTo>
                                      <a:lnTo>
                                        <a:pt x="209749" y="75429"/>
                                      </a:lnTo>
                                      <a:lnTo>
                                        <a:pt x="208413" y="68212"/>
                                      </a:lnTo>
                                      <a:lnTo>
                                        <a:pt x="207522" y="61495"/>
                                      </a:lnTo>
                                      <a:lnTo>
                                        <a:pt x="206928" y="55113"/>
                                      </a:lnTo>
                                      <a:lnTo>
                                        <a:pt x="205580" y="48952"/>
                                      </a:lnTo>
                                      <a:lnTo>
                                        <a:pt x="203729" y="42941"/>
                                      </a:lnTo>
                                      <a:lnTo>
                                        <a:pt x="201542" y="37028"/>
                                      </a:lnTo>
                                      <a:lnTo>
                                        <a:pt x="199131" y="32133"/>
                                      </a:lnTo>
                                      <a:lnTo>
                                        <a:pt x="193913" y="24155"/>
                                      </a:lnTo>
                                      <a:lnTo>
                                        <a:pt x="190958" y="17434"/>
                                      </a:lnTo>
                                      <a:lnTo>
                                        <a:pt x="190171" y="14308"/>
                                      </a:lnTo>
                                      <a:lnTo>
                                        <a:pt x="186756" y="8296"/>
                                      </a:lnTo>
                                      <a:lnTo>
                                        <a:pt x="180417" y="0"/>
                                      </a:lnTo>
                                      <a:lnTo>
                                        <a:pt x="180057" y="6911"/>
                                      </a:lnTo>
                                      <a:lnTo>
                                        <a:pt x="180026" y="31820"/>
                                      </a:lnTo>
                                      <a:lnTo>
                                        <a:pt x="180977" y="36281"/>
                                      </a:lnTo>
                                      <a:lnTo>
                                        <a:pt x="184574" y="43779"/>
                                      </a:lnTo>
                                      <a:lnTo>
                                        <a:pt x="186867" y="49016"/>
                                      </a:lnTo>
                                      <a:lnTo>
                                        <a:pt x="189348" y="55366"/>
                                      </a:lnTo>
                                      <a:lnTo>
                                        <a:pt x="191955" y="62456"/>
                                      </a:lnTo>
                                      <a:lnTo>
                                        <a:pt x="194645" y="69088"/>
                                      </a:lnTo>
                                      <a:lnTo>
                                        <a:pt x="197392" y="75414"/>
                                      </a:lnTo>
                                      <a:lnTo>
                                        <a:pt x="200174" y="81537"/>
                                      </a:lnTo>
                                      <a:lnTo>
                                        <a:pt x="202982" y="88476"/>
                                      </a:lnTo>
                                      <a:lnTo>
                                        <a:pt x="208642" y="103806"/>
                                      </a:lnTo>
                                      <a:lnTo>
                                        <a:pt x="212437" y="110942"/>
                                      </a:lnTo>
                                      <a:lnTo>
                                        <a:pt x="216872" y="117605"/>
                                      </a:lnTo>
                                      <a:lnTo>
                                        <a:pt x="221734" y="123951"/>
                                      </a:lnTo>
                                      <a:lnTo>
                                        <a:pt x="225928" y="131040"/>
                                      </a:lnTo>
                                      <a:lnTo>
                                        <a:pt x="229676" y="138623"/>
                                      </a:lnTo>
                                      <a:lnTo>
                                        <a:pt x="233128" y="146536"/>
                                      </a:lnTo>
                                      <a:lnTo>
                                        <a:pt x="237334" y="153717"/>
                                      </a:lnTo>
                                      <a:lnTo>
                                        <a:pt x="242042" y="160408"/>
                                      </a:lnTo>
                                      <a:lnTo>
                                        <a:pt x="247087" y="166774"/>
                                      </a:lnTo>
                                      <a:lnTo>
                                        <a:pt x="252354" y="172924"/>
                                      </a:lnTo>
                                      <a:lnTo>
                                        <a:pt x="257772" y="178928"/>
                                      </a:lnTo>
                                      <a:lnTo>
                                        <a:pt x="271957" y="193940"/>
                                      </a:lnTo>
                                      <a:lnTo>
                                        <a:pt x="289835" y="212097"/>
                                      </a:lnTo>
                                      <a:lnTo>
                                        <a:pt x="296093" y="217426"/>
                                      </a:lnTo>
                                      <a:lnTo>
                                        <a:pt x="303123" y="222884"/>
                                      </a:lnTo>
                                      <a:lnTo>
                                        <a:pt x="325755" y="239514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SMARTInkAnnotation17"/>
                              <wps:cNvSpPr/>
                              <wps:spPr>
                                <a:xfrm>
                                  <a:off x="526211" y="110837"/>
                                  <a:ext cx="128589" cy="17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589" h="17146">
                                      <a:moveTo>
                                        <a:pt x="0" y="17145"/>
                                      </a:moveTo>
                                      <a:lnTo>
                                        <a:pt x="4551" y="17145"/>
                                      </a:lnTo>
                                      <a:lnTo>
                                        <a:pt x="6844" y="16193"/>
                                      </a:lnTo>
                                      <a:lnTo>
                                        <a:pt x="9325" y="14605"/>
                                      </a:lnTo>
                                      <a:lnTo>
                                        <a:pt x="11932" y="12594"/>
                                      </a:lnTo>
                                      <a:lnTo>
                                        <a:pt x="14622" y="11254"/>
                                      </a:lnTo>
                                      <a:lnTo>
                                        <a:pt x="17368" y="10360"/>
                                      </a:lnTo>
                                      <a:lnTo>
                                        <a:pt x="20151" y="9764"/>
                                      </a:lnTo>
                                      <a:lnTo>
                                        <a:pt x="22959" y="9367"/>
                                      </a:lnTo>
                                      <a:lnTo>
                                        <a:pt x="25784" y="9102"/>
                                      </a:lnTo>
                                      <a:lnTo>
                                        <a:pt x="28619" y="8926"/>
                                      </a:lnTo>
                                      <a:lnTo>
                                        <a:pt x="36850" y="8729"/>
                                      </a:lnTo>
                                      <a:lnTo>
                                        <a:pt x="41712" y="8677"/>
                                      </a:lnTo>
                                      <a:lnTo>
                                        <a:pt x="46858" y="7690"/>
                                      </a:lnTo>
                                      <a:lnTo>
                                        <a:pt x="52194" y="6079"/>
                                      </a:lnTo>
                                      <a:lnTo>
                                        <a:pt x="57656" y="4053"/>
                                      </a:lnTo>
                                      <a:lnTo>
                                        <a:pt x="64155" y="2702"/>
                                      </a:lnTo>
                                      <a:lnTo>
                                        <a:pt x="71345" y="1801"/>
                                      </a:lnTo>
                                      <a:lnTo>
                                        <a:pt x="78996" y="1201"/>
                                      </a:lnTo>
                                      <a:lnTo>
                                        <a:pt x="87907" y="800"/>
                                      </a:lnTo>
                                      <a:lnTo>
                                        <a:pt x="128588" y="0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SMARTInkAnnotation18"/>
                              <wps:cNvSpPr/>
                              <wps:spPr>
                                <a:xfrm>
                                  <a:off x="698739" y="59079"/>
                                  <a:ext cx="359893" cy="257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893" h="257141">
                                      <a:moveTo>
                                        <a:pt x="111290" y="34259"/>
                                      </a:moveTo>
                                      <a:lnTo>
                                        <a:pt x="115841" y="29708"/>
                                      </a:lnTo>
                                      <a:lnTo>
                                        <a:pt x="118134" y="28368"/>
                                      </a:lnTo>
                                      <a:lnTo>
                                        <a:pt x="125912" y="25529"/>
                                      </a:lnTo>
                                      <a:lnTo>
                                        <a:pt x="134249" y="19078"/>
                                      </a:lnTo>
                                      <a:lnTo>
                                        <a:pt x="141799" y="12087"/>
                                      </a:lnTo>
                                      <a:lnTo>
                                        <a:pt x="143900" y="10117"/>
                                      </a:lnTo>
                                      <a:lnTo>
                                        <a:pt x="145412" y="9592"/>
                                      </a:lnTo>
                                      <a:lnTo>
                                        <a:pt x="152814" y="8680"/>
                                      </a:lnTo>
                                      <a:lnTo>
                                        <a:pt x="153260" y="7681"/>
                                      </a:lnTo>
                                      <a:lnTo>
                                        <a:pt x="153755" y="4032"/>
                                      </a:lnTo>
                                      <a:lnTo>
                                        <a:pt x="152935" y="2677"/>
                                      </a:lnTo>
                                      <a:lnTo>
                                        <a:pt x="151436" y="1775"/>
                                      </a:lnTo>
                                      <a:lnTo>
                                        <a:pt x="147230" y="772"/>
                                      </a:lnTo>
                                      <a:lnTo>
                                        <a:pt x="136769" y="127"/>
                                      </a:lnTo>
                                      <a:lnTo>
                                        <a:pt x="125531" y="0"/>
                                      </a:lnTo>
                                      <a:lnTo>
                                        <a:pt x="117302" y="2523"/>
                                      </a:lnTo>
                                      <a:lnTo>
                                        <a:pt x="107294" y="6819"/>
                                      </a:lnTo>
                                      <a:lnTo>
                                        <a:pt x="96497" y="11903"/>
                                      </a:lnTo>
                                      <a:lnTo>
                                        <a:pt x="87888" y="14798"/>
                                      </a:lnTo>
                                      <a:lnTo>
                                        <a:pt x="79934" y="17037"/>
                                      </a:lnTo>
                                      <a:lnTo>
                                        <a:pt x="70049" y="21208"/>
                                      </a:lnTo>
                                      <a:lnTo>
                                        <a:pt x="59306" y="26236"/>
                                      </a:lnTo>
                                      <a:lnTo>
                                        <a:pt x="36887" y="37225"/>
                                      </a:lnTo>
                                      <a:lnTo>
                                        <a:pt x="28057" y="42880"/>
                                      </a:lnTo>
                                      <a:lnTo>
                                        <a:pt x="20957" y="48568"/>
                                      </a:lnTo>
                                      <a:lnTo>
                                        <a:pt x="14627" y="54271"/>
                                      </a:lnTo>
                                      <a:lnTo>
                                        <a:pt x="8639" y="59981"/>
                                      </a:lnTo>
                                      <a:lnTo>
                                        <a:pt x="5709" y="62837"/>
                                      </a:lnTo>
                                      <a:lnTo>
                                        <a:pt x="3755" y="65693"/>
                                      </a:lnTo>
                                      <a:lnTo>
                                        <a:pt x="1584" y="71407"/>
                                      </a:lnTo>
                                      <a:lnTo>
                                        <a:pt x="620" y="77122"/>
                                      </a:lnTo>
                                      <a:lnTo>
                                        <a:pt x="191" y="82837"/>
                                      </a:lnTo>
                                      <a:lnTo>
                                        <a:pt x="0" y="88552"/>
                                      </a:lnTo>
                                      <a:lnTo>
                                        <a:pt x="902" y="91409"/>
                                      </a:lnTo>
                                      <a:lnTo>
                                        <a:pt x="4444" y="97124"/>
                                      </a:lnTo>
                                      <a:lnTo>
                                        <a:pt x="6722" y="99029"/>
                                      </a:lnTo>
                                      <a:lnTo>
                                        <a:pt x="9192" y="100299"/>
                                      </a:lnTo>
                                      <a:lnTo>
                                        <a:pt x="11793" y="101146"/>
                                      </a:lnTo>
                                      <a:lnTo>
                                        <a:pt x="17221" y="104626"/>
                                      </a:lnTo>
                                      <a:lnTo>
                                        <a:pt x="20003" y="106888"/>
                                      </a:lnTo>
                                      <a:lnTo>
                                        <a:pt x="23761" y="108396"/>
                                      </a:lnTo>
                                      <a:lnTo>
                                        <a:pt x="33018" y="110071"/>
                                      </a:lnTo>
                                      <a:lnTo>
                                        <a:pt x="43482" y="113356"/>
                                      </a:lnTo>
                                      <a:lnTo>
                                        <a:pt x="54483" y="117038"/>
                                      </a:lnTo>
                                      <a:lnTo>
                                        <a:pt x="65722" y="118675"/>
                                      </a:lnTo>
                                      <a:lnTo>
                                        <a:pt x="72339" y="119111"/>
                                      </a:lnTo>
                                      <a:lnTo>
                                        <a:pt x="79608" y="119402"/>
                                      </a:lnTo>
                                      <a:lnTo>
                                        <a:pt x="100950" y="119812"/>
                                      </a:lnTo>
                                      <a:lnTo>
                                        <a:pt x="167218" y="119981"/>
                                      </a:lnTo>
                                      <a:lnTo>
                                        <a:pt x="173340" y="120934"/>
                                      </a:lnTo>
                                      <a:lnTo>
                                        <a:pt x="179327" y="122523"/>
                                      </a:lnTo>
                                      <a:lnTo>
                                        <a:pt x="185223" y="124534"/>
                                      </a:lnTo>
                                      <a:lnTo>
                                        <a:pt x="191058" y="125875"/>
                                      </a:lnTo>
                                      <a:lnTo>
                                        <a:pt x="196854" y="126769"/>
                                      </a:lnTo>
                                      <a:lnTo>
                                        <a:pt x="202623" y="127365"/>
                                      </a:lnTo>
                                      <a:lnTo>
                                        <a:pt x="208374" y="128715"/>
                                      </a:lnTo>
                                      <a:lnTo>
                                        <a:pt x="214112" y="130567"/>
                                      </a:lnTo>
                                      <a:lnTo>
                                        <a:pt x="224616" y="134212"/>
                                      </a:lnTo>
                                      <a:lnTo>
                                        <a:pt x="232460" y="135833"/>
                                      </a:lnTo>
                                      <a:lnTo>
                                        <a:pt x="239121" y="139093"/>
                                      </a:lnTo>
                                      <a:lnTo>
                                        <a:pt x="248226" y="146283"/>
                                      </a:lnTo>
                                      <a:lnTo>
                                        <a:pt x="254065" y="151675"/>
                                      </a:lnTo>
                                      <a:lnTo>
                                        <a:pt x="259836" y="157247"/>
                                      </a:lnTo>
                                      <a:lnTo>
                                        <a:pt x="261755" y="160066"/>
                                      </a:lnTo>
                                      <a:lnTo>
                                        <a:pt x="263888" y="165738"/>
                                      </a:lnTo>
                                      <a:lnTo>
                                        <a:pt x="264836" y="171434"/>
                                      </a:lnTo>
                                      <a:lnTo>
                                        <a:pt x="265089" y="174287"/>
                                      </a:lnTo>
                                      <a:lnTo>
                                        <a:pt x="264305" y="178093"/>
                                      </a:lnTo>
                                      <a:lnTo>
                                        <a:pt x="262830" y="182536"/>
                                      </a:lnTo>
                                      <a:lnTo>
                                        <a:pt x="260894" y="187403"/>
                                      </a:lnTo>
                                      <a:lnTo>
                                        <a:pt x="256204" y="195350"/>
                                      </a:lnTo>
                                      <a:lnTo>
                                        <a:pt x="250944" y="202058"/>
                                      </a:lnTo>
                                      <a:lnTo>
                                        <a:pt x="245430" y="208214"/>
                                      </a:lnTo>
                                      <a:lnTo>
                                        <a:pt x="239805" y="214125"/>
                                      </a:lnTo>
                                      <a:lnTo>
                                        <a:pt x="228433" y="225681"/>
                                      </a:lnTo>
                                      <a:lnTo>
                                        <a:pt x="220186" y="231413"/>
                                      </a:lnTo>
                                      <a:lnTo>
                                        <a:pt x="210171" y="237135"/>
                                      </a:lnTo>
                                      <a:lnTo>
                                        <a:pt x="199370" y="242854"/>
                                      </a:lnTo>
                                      <a:lnTo>
                                        <a:pt x="190759" y="248570"/>
                                      </a:lnTo>
                                      <a:lnTo>
                                        <a:pt x="187129" y="251428"/>
                                      </a:lnTo>
                                      <a:lnTo>
                                        <a:pt x="182805" y="253333"/>
                                      </a:lnTo>
                                      <a:lnTo>
                                        <a:pt x="172919" y="255451"/>
                                      </a:lnTo>
                                      <a:lnTo>
                                        <a:pt x="162175" y="256391"/>
                                      </a:lnTo>
                                      <a:lnTo>
                                        <a:pt x="152004" y="256809"/>
                                      </a:lnTo>
                                      <a:lnTo>
                                        <a:pt x="140921" y="257045"/>
                                      </a:lnTo>
                                      <a:lnTo>
                                        <a:pt x="117046" y="257140"/>
                                      </a:lnTo>
                                      <a:lnTo>
                                        <a:pt x="115127" y="256189"/>
                                      </a:lnTo>
                                      <a:lnTo>
                                        <a:pt x="113848" y="254602"/>
                                      </a:lnTo>
                                      <a:lnTo>
                                        <a:pt x="112996" y="252592"/>
                                      </a:lnTo>
                                      <a:lnTo>
                                        <a:pt x="111796" y="245212"/>
                                      </a:lnTo>
                                      <a:lnTo>
                                        <a:pt x="111515" y="239776"/>
                                      </a:lnTo>
                                      <a:lnTo>
                                        <a:pt x="111390" y="233232"/>
                                      </a:lnTo>
                                      <a:lnTo>
                                        <a:pt x="111334" y="223974"/>
                                      </a:lnTo>
                                      <a:lnTo>
                                        <a:pt x="112272" y="218838"/>
                                      </a:lnTo>
                                      <a:lnTo>
                                        <a:pt x="113850" y="213509"/>
                                      </a:lnTo>
                                      <a:lnTo>
                                        <a:pt x="115854" y="208052"/>
                                      </a:lnTo>
                                      <a:lnTo>
                                        <a:pt x="118143" y="202508"/>
                                      </a:lnTo>
                                      <a:lnTo>
                                        <a:pt x="120621" y="196908"/>
                                      </a:lnTo>
                                      <a:lnTo>
                                        <a:pt x="125914" y="185605"/>
                                      </a:lnTo>
                                      <a:lnTo>
                                        <a:pt x="131442" y="174231"/>
                                      </a:lnTo>
                                      <a:lnTo>
                                        <a:pt x="134250" y="169484"/>
                                      </a:lnTo>
                                      <a:lnTo>
                                        <a:pt x="139909" y="161669"/>
                                      </a:lnTo>
                                      <a:lnTo>
                                        <a:pt x="148139" y="149941"/>
                                      </a:lnTo>
                                      <a:lnTo>
                                        <a:pt x="153002" y="142813"/>
                                      </a:lnTo>
                                      <a:lnTo>
                                        <a:pt x="157195" y="137108"/>
                                      </a:lnTo>
                                      <a:lnTo>
                                        <a:pt x="160943" y="132352"/>
                                      </a:lnTo>
                                      <a:lnTo>
                                        <a:pt x="164395" y="128230"/>
                                      </a:lnTo>
                                      <a:lnTo>
                                        <a:pt x="168601" y="123576"/>
                                      </a:lnTo>
                                      <a:lnTo>
                                        <a:pt x="178353" y="113326"/>
                                      </a:lnTo>
                                      <a:lnTo>
                                        <a:pt x="190004" y="101395"/>
                                      </a:lnTo>
                                      <a:lnTo>
                                        <a:pt x="198979" y="94895"/>
                                      </a:lnTo>
                                      <a:lnTo>
                                        <a:pt x="209318" y="88831"/>
                                      </a:lnTo>
                                      <a:lnTo>
                                        <a:pt x="220263" y="82960"/>
                                      </a:lnTo>
                                      <a:lnTo>
                                        <a:pt x="228937" y="77177"/>
                                      </a:lnTo>
                                      <a:lnTo>
                                        <a:pt x="232584" y="74301"/>
                                      </a:lnTo>
                                      <a:lnTo>
                                        <a:pt x="236920" y="72383"/>
                                      </a:lnTo>
                                      <a:lnTo>
                                        <a:pt x="246818" y="70253"/>
                                      </a:lnTo>
                                      <a:lnTo>
                                        <a:pt x="251172" y="70638"/>
                                      </a:lnTo>
                                      <a:lnTo>
                                        <a:pt x="255027" y="71846"/>
                                      </a:lnTo>
                                      <a:lnTo>
                                        <a:pt x="261851" y="74777"/>
                                      </a:lnTo>
                                      <a:lnTo>
                                        <a:pt x="268058" y="76079"/>
                                      </a:lnTo>
                                      <a:lnTo>
                                        <a:pt x="273992" y="79199"/>
                                      </a:lnTo>
                                      <a:lnTo>
                                        <a:pt x="276908" y="81364"/>
                                      </a:lnTo>
                                      <a:lnTo>
                                        <a:pt x="282688" y="83769"/>
                                      </a:lnTo>
                                      <a:lnTo>
                                        <a:pt x="285563" y="84411"/>
                                      </a:lnTo>
                                      <a:lnTo>
                                        <a:pt x="288432" y="86743"/>
                                      </a:lnTo>
                                      <a:lnTo>
                                        <a:pt x="294160" y="94415"/>
                                      </a:lnTo>
                                      <a:lnTo>
                                        <a:pt x="299880" y="101635"/>
                                      </a:lnTo>
                                      <a:lnTo>
                                        <a:pt x="305598" y="108972"/>
                                      </a:lnTo>
                                      <a:lnTo>
                                        <a:pt x="308456" y="113595"/>
                                      </a:lnTo>
                                      <a:lnTo>
                                        <a:pt x="311314" y="118582"/>
                                      </a:lnTo>
                                      <a:lnTo>
                                        <a:pt x="313219" y="122859"/>
                                      </a:lnTo>
                                      <a:lnTo>
                                        <a:pt x="315336" y="130152"/>
                                      </a:lnTo>
                                      <a:lnTo>
                                        <a:pt x="316854" y="134382"/>
                                      </a:lnTo>
                                      <a:lnTo>
                                        <a:pt x="318817" y="139108"/>
                                      </a:lnTo>
                                      <a:lnTo>
                                        <a:pt x="321079" y="144163"/>
                                      </a:lnTo>
                                      <a:lnTo>
                                        <a:pt x="326132" y="154860"/>
                                      </a:lnTo>
                                      <a:lnTo>
                                        <a:pt x="328813" y="160380"/>
                                      </a:lnTo>
                                      <a:lnTo>
                                        <a:pt x="330600" y="165965"/>
                                      </a:lnTo>
                                      <a:lnTo>
                                        <a:pt x="331792" y="171593"/>
                                      </a:lnTo>
                                      <a:lnTo>
                                        <a:pt x="332586" y="177250"/>
                                      </a:lnTo>
                                      <a:lnTo>
                                        <a:pt x="334068" y="181974"/>
                                      </a:lnTo>
                                      <a:lnTo>
                                        <a:pt x="338255" y="189762"/>
                                      </a:lnTo>
                                      <a:lnTo>
                                        <a:pt x="340751" y="196399"/>
                                      </a:lnTo>
                                      <a:lnTo>
                                        <a:pt x="341416" y="199502"/>
                                      </a:lnTo>
                                      <a:lnTo>
                                        <a:pt x="344696" y="205490"/>
                                      </a:lnTo>
                                      <a:lnTo>
                                        <a:pt x="346904" y="208421"/>
                                      </a:lnTo>
                                      <a:lnTo>
                                        <a:pt x="349357" y="214217"/>
                                      </a:lnTo>
                                      <a:lnTo>
                                        <a:pt x="350011" y="217096"/>
                                      </a:lnTo>
                                      <a:lnTo>
                                        <a:pt x="351400" y="219015"/>
                                      </a:lnTo>
                                      <a:lnTo>
                                        <a:pt x="353278" y="220295"/>
                                      </a:lnTo>
                                      <a:lnTo>
                                        <a:pt x="355483" y="221148"/>
                                      </a:lnTo>
                                      <a:lnTo>
                                        <a:pt x="356953" y="222669"/>
                                      </a:lnTo>
                                      <a:lnTo>
                                        <a:pt x="357932" y="224636"/>
                                      </a:lnTo>
                                      <a:lnTo>
                                        <a:pt x="359892" y="231427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SMARTInkAnnotation19"/>
                              <wps:cNvSpPr/>
                              <wps:spPr>
                                <a:xfrm>
                                  <a:off x="957532" y="50453"/>
                                  <a:ext cx="25719" cy="25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19" h="25718">
                                      <a:moveTo>
                                        <a:pt x="25718" y="25717"/>
                                      </a:moveTo>
                                      <a:lnTo>
                                        <a:pt x="13786" y="13785"/>
                                      </a:lnTo>
                                      <a:lnTo>
                                        <a:pt x="11096" y="12048"/>
                                      </a:lnTo>
                                      <a:lnTo>
                                        <a:pt x="8350" y="10889"/>
                                      </a:lnTo>
                                      <a:lnTo>
                                        <a:pt x="489" y="8708"/>
                                      </a:lnTo>
                                      <a:lnTo>
                                        <a:pt x="326" y="7710"/>
                                      </a:lnTo>
                                      <a:lnTo>
                                        <a:pt x="218" y="60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SMARTInkAnnotation20"/>
                              <wps:cNvSpPr/>
                              <wps:spPr>
                                <a:xfrm>
                                  <a:off x="1062870" y="0"/>
                                  <a:ext cx="565637" cy="30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637" h="306720">
                                      <a:moveTo>
                                        <a:pt x="128439" y="102323"/>
                                      </a:moveTo>
                                      <a:lnTo>
                                        <a:pt x="99476" y="102323"/>
                                      </a:lnTo>
                                      <a:lnTo>
                                        <a:pt x="82466" y="108215"/>
                                      </a:lnTo>
                                      <a:lnTo>
                                        <a:pt x="75304" y="109704"/>
                                      </a:lnTo>
                                      <a:lnTo>
                                        <a:pt x="68946" y="112907"/>
                                      </a:lnTo>
                                      <a:lnTo>
                                        <a:pt x="60012" y="120064"/>
                                      </a:lnTo>
                                      <a:lnTo>
                                        <a:pt x="51332" y="128218"/>
                                      </a:lnTo>
                                      <a:lnTo>
                                        <a:pt x="39866" y="139506"/>
                                      </a:lnTo>
                                      <a:lnTo>
                                        <a:pt x="34146" y="147742"/>
                                      </a:lnTo>
                                      <a:lnTo>
                                        <a:pt x="28428" y="156799"/>
                                      </a:lnTo>
                                      <a:lnTo>
                                        <a:pt x="22712" y="164000"/>
                                      </a:lnTo>
                                      <a:lnTo>
                                        <a:pt x="16997" y="172915"/>
                                      </a:lnTo>
                                      <a:lnTo>
                                        <a:pt x="14139" y="177960"/>
                                      </a:lnTo>
                                      <a:lnTo>
                                        <a:pt x="8424" y="188645"/>
                                      </a:lnTo>
                                      <a:lnTo>
                                        <a:pt x="5567" y="194161"/>
                                      </a:lnTo>
                                      <a:lnTo>
                                        <a:pt x="3662" y="199743"/>
                                      </a:lnTo>
                                      <a:lnTo>
                                        <a:pt x="2391" y="205370"/>
                                      </a:lnTo>
                                      <a:lnTo>
                                        <a:pt x="1545" y="211026"/>
                                      </a:lnTo>
                                      <a:lnTo>
                                        <a:pt x="980" y="216702"/>
                                      </a:lnTo>
                                      <a:lnTo>
                                        <a:pt x="604" y="222391"/>
                                      </a:lnTo>
                                      <a:lnTo>
                                        <a:pt x="353" y="228088"/>
                                      </a:lnTo>
                                      <a:lnTo>
                                        <a:pt x="74" y="239499"/>
                                      </a:lnTo>
                                      <a:lnTo>
                                        <a:pt x="0" y="245209"/>
                                      </a:lnTo>
                                      <a:lnTo>
                                        <a:pt x="903" y="250921"/>
                                      </a:lnTo>
                                      <a:lnTo>
                                        <a:pt x="2457" y="256633"/>
                                      </a:lnTo>
                                      <a:lnTo>
                                        <a:pt x="4446" y="262347"/>
                                      </a:lnTo>
                                      <a:lnTo>
                                        <a:pt x="9196" y="271235"/>
                                      </a:lnTo>
                                      <a:lnTo>
                                        <a:pt x="14482" y="278360"/>
                                      </a:lnTo>
                                      <a:lnTo>
                                        <a:pt x="22813" y="287727"/>
                                      </a:lnTo>
                                      <a:lnTo>
                                        <a:pt x="28472" y="293627"/>
                                      </a:lnTo>
                                      <a:lnTo>
                                        <a:pt x="32267" y="295582"/>
                                      </a:lnTo>
                                      <a:lnTo>
                                        <a:pt x="46709" y="299285"/>
                                      </a:lnTo>
                                      <a:lnTo>
                                        <a:pt x="63054" y="305039"/>
                                      </a:lnTo>
                                      <a:lnTo>
                                        <a:pt x="74296" y="306719"/>
                                      </a:lnTo>
                                      <a:lnTo>
                                        <a:pt x="85643" y="304926"/>
                                      </a:lnTo>
                                      <a:lnTo>
                                        <a:pt x="102741" y="298561"/>
                                      </a:lnTo>
                                      <a:lnTo>
                                        <a:pt x="113207" y="294316"/>
                                      </a:lnTo>
                                      <a:lnTo>
                                        <a:pt x="121034" y="292428"/>
                                      </a:lnTo>
                                      <a:lnTo>
                                        <a:pt x="130228" y="286509"/>
                                      </a:lnTo>
                                      <a:lnTo>
                                        <a:pt x="139712" y="278481"/>
                                      </a:lnTo>
                                      <a:lnTo>
                                        <a:pt x="147102" y="271738"/>
                                      </a:lnTo>
                                      <a:lnTo>
                                        <a:pt x="153561" y="263026"/>
                                      </a:lnTo>
                                      <a:lnTo>
                                        <a:pt x="156617" y="258036"/>
                                      </a:lnTo>
                                      <a:lnTo>
                                        <a:pt x="159607" y="252805"/>
                                      </a:lnTo>
                                      <a:lnTo>
                                        <a:pt x="165469" y="241911"/>
                                      </a:lnTo>
                                      <a:lnTo>
                                        <a:pt x="168366" y="235387"/>
                                      </a:lnTo>
                                      <a:lnTo>
                                        <a:pt x="171249" y="228180"/>
                                      </a:lnTo>
                                      <a:lnTo>
                                        <a:pt x="174124" y="220518"/>
                                      </a:lnTo>
                                      <a:lnTo>
                                        <a:pt x="176041" y="213505"/>
                                      </a:lnTo>
                                      <a:lnTo>
                                        <a:pt x="177318" y="206924"/>
                                      </a:lnTo>
                                      <a:lnTo>
                                        <a:pt x="178170" y="200633"/>
                                      </a:lnTo>
                                      <a:lnTo>
                                        <a:pt x="179691" y="193580"/>
                                      </a:lnTo>
                                      <a:lnTo>
                                        <a:pt x="181657" y="186021"/>
                                      </a:lnTo>
                                      <a:lnTo>
                                        <a:pt x="183920" y="178125"/>
                                      </a:lnTo>
                                      <a:lnTo>
                                        <a:pt x="185428" y="170003"/>
                                      </a:lnTo>
                                      <a:lnTo>
                                        <a:pt x="186435" y="161730"/>
                                      </a:lnTo>
                                      <a:lnTo>
                                        <a:pt x="187105" y="153358"/>
                                      </a:lnTo>
                                      <a:lnTo>
                                        <a:pt x="187552" y="144919"/>
                                      </a:lnTo>
                                      <a:lnTo>
                                        <a:pt x="188049" y="127922"/>
                                      </a:lnTo>
                                      <a:lnTo>
                                        <a:pt x="187229" y="120342"/>
                                      </a:lnTo>
                                      <a:lnTo>
                                        <a:pt x="185730" y="113383"/>
                                      </a:lnTo>
                                      <a:lnTo>
                                        <a:pt x="183778" y="106839"/>
                                      </a:lnTo>
                                      <a:lnTo>
                                        <a:pt x="182476" y="99619"/>
                                      </a:lnTo>
                                      <a:lnTo>
                                        <a:pt x="181609" y="91948"/>
                                      </a:lnTo>
                                      <a:lnTo>
                                        <a:pt x="181031" y="83976"/>
                                      </a:lnTo>
                                      <a:lnTo>
                                        <a:pt x="179693" y="76757"/>
                                      </a:lnTo>
                                      <a:lnTo>
                                        <a:pt x="177848" y="70039"/>
                                      </a:lnTo>
                                      <a:lnTo>
                                        <a:pt x="175666" y="63656"/>
                                      </a:lnTo>
                                      <a:lnTo>
                                        <a:pt x="174211" y="58447"/>
                                      </a:lnTo>
                                      <a:lnTo>
                                        <a:pt x="172595" y="50120"/>
                                      </a:lnTo>
                                      <a:lnTo>
                                        <a:pt x="169336" y="43245"/>
                                      </a:lnTo>
                                      <a:lnTo>
                                        <a:pt x="164713" y="36061"/>
                                      </a:lnTo>
                                      <a:lnTo>
                                        <a:pt x="159483" y="26518"/>
                                      </a:lnTo>
                                      <a:lnTo>
                                        <a:pt x="156755" y="23212"/>
                                      </a:lnTo>
                                      <a:lnTo>
                                        <a:pt x="153984" y="21007"/>
                                      </a:lnTo>
                                      <a:lnTo>
                                        <a:pt x="151184" y="19538"/>
                                      </a:lnTo>
                                      <a:lnTo>
                                        <a:pt x="149317" y="17606"/>
                                      </a:lnTo>
                                      <a:lnTo>
                                        <a:pt x="148073" y="15365"/>
                                      </a:lnTo>
                                      <a:lnTo>
                                        <a:pt x="147243" y="12918"/>
                                      </a:lnTo>
                                      <a:lnTo>
                                        <a:pt x="145738" y="11288"/>
                                      </a:lnTo>
                                      <a:lnTo>
                                        <a:pt x="143781" y="10200"/>
                                      </a:lnTo>
                                      <a:lnTo>
                                        <a:pt x="137408" y="8153"/>
                                      </a:lnTo>
                                      <a:lnTo>
                                        <a:pt x="132578" y="12615"/>
                                      </a:lnTo>
                                      <a:lnTo>
                                        <a:pt x="131198" y="14895"/>
                                      </a:lnTo>
                                      <a:lnTo>
                                        <a:pt x="129666" y="19969"/>
                                      </a:lnTo>
                                      <a:lnTo>
                                        <a:pt x="128802" y="28180"/>
                                      </a:lnTo>
                                      <a:lnTo>
                                        <a:pt x="128600" y="36351"/>
                                      </a:lnTo>
                                      <a:lnTo>
                                        <a:pt x="128471" y="52568"/>
                                      </a:lnTo>
                                      <a:lnTo>
                                        <a:pt x="130993" y="61477"/>
                                      </a:lnTo>
                                      <a:lnTo>
                                        <a:pt x="132999" y="66520"/>
                                      </a:lnTo>
                                      <a:lnTo>
                                        <a:pt x="134337" y="72740"/>
                                      </a:lnTo>
                                      <a:lnTo>
                                        <a:pt x="135228" y="79743"/>
                                      </a:lnTo>
                                      <a:lnTo>
                                        <a:pt x="135823" y="87270"/>
                                      </a:lnTo>
                                      <a:lnTo>
                                        <a:pt x="137172" y="94193"/>
                                      </a:lnTo>
                                      <a:lnTo>
                                        <a:pt x="139023" y="100713"/>
                                      </a:lnTo>
                                      <a:lnTo>
                                        <a:pt x="141210" y="106965"/>
                                      </a:lnTo>
                                      <a:lnTo>
                                        <a:pt x="143620" y="113038"/>
                                      </a:lnTo>
                                      <a:lnTo>
                                        <a:pt x="146180" y="118991"/>
                                      </a:lnTo>
                                      <a:lnTo>
                                        <a:pt x="148838" y="124865"/>
                                      </a:lnTo>
                                      <a:lnTo>
                                        <a:pt x="152516" y="131639"/>
                                      </a:lnTo>
                                      <a:lnTo>
                                        <a:pt x="156873" y="139012"/>
                                      </a:lnTo>
                                      <a:lnTo>
                                        <a:pt x="161683" y="146785"/>
                                      </a:lnTo>
                                      <a:lnTo>
                                        <a:pt x="165841" y="152920"/>
                                      </a:lnTo>
                                      <a:lnTo>
                                        <a:pt x="173002" y="162276"/>
                                      </a:lnTo>
                                      <a:lnTo>
                                        <a:pt x="177198" y="167057"/>
                                      </a:lnTo>
                                      <a:lnTo>
                                        <a:pt x="181900" y="172149"/>
                                      </a:lnTo>
                                      <a:lnTo>
                                        <a:pt x="192204" y="182887"/>
                                      </a:lnTo>
                                      <a:lnTo>
                                        <a:pt x="203134" y="194010"/>
                                      </a:lnTo>
                                      <a:lnTo>
                                        <a:pt x="214342" y="202763"/>
                                      </a:lnTo>
                                      <a:lnTo>
                                        <a:pt x="226626" y="209828"/>
                                      </a:lnTo>
                                      <a:lnTo>
                                        <a:pt x="241610" y="216143"/>
                                      </a:lnTo>
                                      <a:lnTo>
                                        <a:pt x="257009" y="225054"/>
                                      </a:lnTo>
                                      <a:lnTo>
                                        <a:pt x="266861" y="228308"/>
                                      </a:lnTo>
                                      <a:lnTo>
                                        <a:pt x="283118" y="230140"/>
                                      </a:lnTo>
                                      <a:lnTo>
                                        <a:pt x="300000" y="230682"/>
                                      </a:lnTo>
                                      <a:lnTo>
                                        <a:pt x="318220" y="230866"/>
                                      </a:lnTo>
                                      <a:lnTo>
                                        <a:pt x="327403" y="228351"/>
                                      </a:lnTo>
                                      <a:lnTo>
                                        <a:pt x="336883" y="224058"/>
                                      </a:lnTo>
                                      <a:lnTo>
                                        <a:pt x="347574" y="216286"/>
                                      </a:lnTo>
                                      <a:lnTo>
                                        <a:pt x="357727" y="206998"/>
                                      </a:lnTo>
                                      <a:lnTo>
                                        <a:pt x="367187" y="197741"/>
                                      </a:lnTo>
                                      <a:lnTo>
                                        <a:pt x="371425" y="192605"/>
                                      </a:lnTo>
                                      <a:lnTo>
                                        <a:pt x="375202" y="187276"/>
                                      </a:lnTo>
                                      <a:lnTo>
                                        <a:pt x="378672" y="181819"/>
                                      </a:lnTo>
                                      <a:lnTo>
                                        <a:pt x="381939" y="176275"/>
                                      </a:lnTo>
                                      <a:lnTo>
                                        <a:pt x="385069" y="170675"/>
                                      </a:lnTo>
                                      <a:lnTo>
                                        <a:pt x="391087" y="159372"/>
                                      </a:lnTo>
                                      <a:lnTo>
                                        <a:pt x="396936" y="147998"/>
                                      </a:lnTo>
                                      <a:lnTo>
                                        <a:pt x="398877" y="141346"/>
                                      </a:lnTo>
                                      <a:lnTo>
                                        <a:pt x="400171" y="134053"/>
                                      </a:lnTo>
                                      <a:lnTo>
                                        <a:pt x="401034" y="126334"/>
                                      </a:lnTo>
                                      <a:lnTo>
                                        <a:pt x="402561" y="119283"/>
                                      </a:lnTo>
                                      <a:lnTo>
                                        <a:pt x="404532" y="112677"/>
                                      </a:lnTo>
                                      <a:lnTo>
                                        <a:pt x="406799" y="106369"/>
                                      </a:lnTo>
                                      <a:lnTo>
                                        <a:pt x="408310" y="99305"/>
                                      </a:lnTo>
                                      <a:lnTo>
                                        <a:pt x="409316" y="91739"/>
                                      </a:lnTo>
                                      <a:lnTo>
                                        <a:pt x="409988" y="83837"/>
                                      </a:lnTo>
                                      <a:lnTo>
                                        <a:pt x="409484" y="76664"/>
                                      </a:lnTo>
                                      <a:lnTo>
                                        <a:pt x="408194" y="69977"/>
                                      </a:lnTo>
                                      <a:lnTo>
                                        <a:pt x="406383" y="63614"/>
                                      </a:lnTo>
                                      <a:lnTo>
                                        <a:pt x="405175" y="57467"/>
                                      </a:lnTo>
                                      <a:lnTo>
                                        <a:pt x="404369" y="51465"/>
                                      </a:lnTo>
                                      <a:lnTo>
                                        <a:pt x="403833" y="45558"/>
                                      </a:lnTo>
                                      <a:lnTo>
                                        <a:pt x="402522" y="39714"/>
                                      </a:lnTo>
                                      <a:lnTo>
                                        <a:pt x="400697" y="33914"/>
                                      </a:lnTo>
                                      <a:lnTo>
                                        <a:pt x="398526" y="28142"/>
                                      </a:lnTo>
                                      <a:lnTo>
                                        <a:pt x="393575" y="19189"/>
                                      </a:lnTo>
                                      <a:lnTo>
                                        <a:pt x="388200" y="12035"/>
                                      </a:lnTo>
                                      <a:lnTo>
                                        <a:pt x="382636" y="5680"/>
                                      </a:lnTo>
                                      <a:lnTo>
                                        <a:pt x="379819" y="3605"/>
                                      </a:lnTo>
                                      <a:lnTo>
                                        <a:pt x="374149" y="1298"/>
                                      </a:lnTo>
                                      <a:lnTo>
                                        <a:pt x="361050" y="0"/>
                                      </a:lnTo>
                                      <a:lnTo>
                                        <a:pt x="350567" y="2237"/>
                                      </a:lnTo>
                                      <a:lnTo>
                                        <a:pt x="323763" y="11433"/>
                                      </a:lnTo>
                                      <a:lnTo>
                                        <a:pt x="310182" y="19383"/>
                                      </a:lnTo>
                                      <a:lnTo>
                                        <a:pt x="298749" y="28314"/>
                                      </a:lnTo>
                                      <a:lnTo>
                                        <a:pt x="290493" y="35458"/>
                                      </a:lnTo>
                                      <a:lnTo>
                                        <a:pt x="286005" y="40601"/>
                                      </a:lnTo>
                                      <a:lnTo>
                                        <a:pt x="281108" y="46888"/>
                                      </a:lnTo>
                                      <a:lnTo>
                                        <a:pt x="275938" y="53936"/>
                                      </a:lnTo>
                                      <a:lnTo>
                                        <a:pt x="271539" y="61493"/>
                                      </a:lnTo>
                                      <a:lnTo>
                                        <a:pt x="267654" y="69388"/>
                                      </a:lnTo>
                                      <a:lnTo>
                                        <a:pt x="260797" y="84828"/>
                                      </a:lnTo>
                                      <a:lnTo>
                                        <a:pt x="254575" y="98040"/>
                                      </a:lnTo>
                                      <a:lnTo>
                                        <a:pt x="252534" y="105183"/>
                                      </a:lnTo>
                                      <a:lnTo>
                                        <a:pt x="251174" y="112802"/>
                                      </a:lnTo>
                                      <a:lnTo>
                                        <a:pt x="250267" y="120739"/>
                                      </a:lnTo>
                                      <a:lnTo>
                                        <a:pt x="249663" y="128888"/>
                                      </a:lnTo>
                                      <a:lnTo>
                                        <a:pt x="249260" y="137178"/>
                                      </a:lnTo>
                                      <a:lnTo>
                                        <a:pt x="248991" y="145563"/>
                                      </a:lnTo>
                                      <a:lnTo>
                                        <a:pt x="249765" y="153057"/>
                                      </a:lnTo>
                                      <a:lnTo>
                                        <a:pt x="251233" y="159958"/>
                                      </a:lnTo>
                                      <a:lnTo>
                                        <a:pt x="253164" y="166464"/>
                                      </a:lnTo>
                                      <a:lnTo>
                                        <a:pt x="255404" y="172706"/>
                                      </a:lnTo>
                                      <a:lnTo>
                                        <a:pt x="257850" y="178773"/>
                                      </a:lnTo>
                                      <a:lnTo>
                                        <a:pt x="260433" y="184722"/>
                                      </a:lnTo>
                                      <a:lnTo>
                                        <a:pt x="264060" y="190594"/>
                                      </a:lnTo>
                                      <a:lnTo>
                                        <a:pt x="268383" y="196413"/>
                                      </a:lnTo>
                                      <a:lnTo>
                                        <a:pt x="273170" y="202197"/>
                                      </a:lnTo>
                                      <a:lnTo>
                                        <a:pt x="283569" y="211164"/>
                                      </a:lnTo>
                                      <a:lnTo>
                                        <a:pt x="310318" y="229233"/>
                                      </a:lnTo>
                                      <a:lnTo>
                                        <a:pt x="326431" y="234928"/>
                                      </a:lnTo>
                                      <a:lnTo>
                                        <a:pt x="343118" y="238411"/>
                                      </a:lnTo>
                                      <a:lnTo>
                                        <a:pt x="360060" y="243135"/>
                                      </a:lnTo>
                                      <a:lnTo>
                                        <a:pt x="377114" y="248409"/>
                                      </a:lnTo>
                                      <a:lnTo>
                                        <a:pt x="394219" y="252975"/>
                                      </a:lnTo>
                                      <a:lnTo>
                                        <a:pt x="411346" y="255005"/>
                                      </a:lnTo>
                                      <a:lnTo>
                                        <a:pt x="428483" y="255907"/>
                                      </a:lnTo>
                                      <a:lnTo>
                                        <a:pt x="451656" y="256415"/>
                                      </a:lnTo>
                                      <a:lnTo>
                                        <a:pt x="501431" y="256616"/>
                                      </a:lnTo>
                                      <a:lnTo>
                                        <a:pt x="516145" y="254083"/>
                                      </a:lnTo>
                                      <a:lnTo>
                                        <a:pt x="532211" y="249782"/>
                                      </a:lnTo>
                                      <a:lnTo>
                                        <a:pt x="565636" y="239484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" o:spid="_x0000_s1026" style="position:absolute;margin-left:94.1pt;margin-top:-.1pt;width:128.25pt;height:25.5pt;z-index:251681792" coordsize="16285,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">
                      <v:shape id="SMARTInkAnnotation15" o:spid="_x0000_s1027" style="position:absolute;top:849;width:3856;height:2387;visibility:visible;mso-wrap-style:square;v-text-anchor:top" coordsize="385612,238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jIcQA&#10;AADbAAAADwAAAGRycy9kb3ducmV2LnhtbESP3WrCQBSE7wt9h+UUelc3tlokuoYgFEQpqJVcH3ZP&#10;fjB7NmRXE9/eLRR6OczMN8wqG20rbtT7xrGC6SQBQaydabhScP75eluA8AHZYOuYFNzJQ7Z+flph&#10;atzAR7qdQiUihH2KCuoQulRKr2uy6CeuI45e6XqLIcq+kqbHIcJtK9+T5FNabDgu1NjRpiZ9OV2t&#10;gvx7X+63xVBu9FUXRdXhYTbfKfX6MuZLEIHG8B/+a2+Ngo8p/H6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EIyHEAAAA2wAAAA8AAAAAAAAAAAAAAAAAmAIAAGRycy9k&#10;b3ducmV2LnhtbFBLBQYAAAAABAAEAPUAAACJAwAAAAA=&#10;" path="m179871,17131r-4551,l173027,16179r-7778,-4939l159720,9750r-8468,-838l143021,8716,112807,8568r-10685,2535l91023,15405,79741,20492,62678,28711r-8870,5632l45738,40973r-4819,4436l35801,50270r-4364,5147l27575,60752r-3527,5462l20744,71761r-3155,5603l14533,83004r-2990,6618l8597,96891r-2916,7703l3737,112587r-1296,8187l1577,129089r-577,7448l616,143408,190,156122,,168123r902,5867l2456,179806r1988,5783l5770,190396r884,4158l7243,198278r1345,4388l10437,207496r2185,5125l15985,216038r4146,2278l28865,221799r7057,4724l44773,229256r10284,1216l65978,231012r11204,240l82837,231316r4722,-910l95345,226855r19605,-10040l125935,211290r8692,-5631l138278,202824r3387,-3795l144876,194594r3092,-4862l150030,184586r1374,-5335l152321,173788r1563,-5546l155879,162639r2282,-5640l159683,151334r1014,-5682l161373,139960r451,-5701l162125,128554r200,-5708l161506,116183r-1498,-7300l158057,101159r-2254,-7054l153348,87497r-2589,-6310l148080,74123,142565,58653r-2805,-7173l136938,44793r-2834,-6363l131262,33235r-2847,-4415l123664,21374r-2112,-6485l118074,8833,111688,504,103945,32,107633,r1219,948l109665,2532r542,2009l111520,5881r1829,893l115521,7369r4952,3201l128616,17727r5615,5384l157014,45717r8253,5709l174333,57139r7205,5713l187914,68567r3034,2857l193923,75234r2936,4445l199769,84547r1940,4198l203864,95950r1528,4207l207362,104867r2266,5045l214686,120597r2683,5517l219157,131696r1192,5627l221144,142979r530,4724l222027,151804r236,3686l223372,159853r1692,4814l227145,169781r1387,4362l230073,181530r1363,4255l233298,190527r2193,5067l236954,199924r1625,7351l241840,213717r2204,3051l246465,218803r2567,1356l251696,221063r5500,3545l259996,226886r2819,1520l271334,231496r8556,5573l285601,238706r2857,-516l297029,233866r9525,-2657l315867,227212r7949,-4951l327269,219607r3255,-3675l333646,211578r3034,-4808l340608,201660r4524,-5312l354285,186318r7243,-7632l364793,174364r3130,-4786l370961,164483r2978,-5302l379789,148209r1941,-5592l383023,136983r2588,-16981e" filled="f" strokecolor="blue" strokeweight="3pt">
                        <v:path arrowok="t" textboxrect="0,0,385612,238707"/>
                      </v:shape>
                      <v:shape id="SMARTInkAnnotation16" o:spid="_x0000_s1028" style="position:absolute;left:3881;top:332;width:3258;height:2565;visibility:visible;mso-wrap-style:square;v-text-anchor:top" coordsize="325756,256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kH8QA&#10;AADbAAAADwAAAGRycy9kb3ducmV2LnhtbESPQWvCQBSE70L/w/IKvemmClVSV6lFaQ9e1JZeH9ln&#10;Esy+TfetJv57t1DwOMzMN8x82btGXShI7dnA8ygDRVx4W3Np4OuwGc5ASUS22HgmA1cSWC4eBnPM&#10;re94R5d9LFWCsORooIqxzbWWoiKHMvItcfKOPjiMSYZS24BdgrtGj7PsRTusOS1U2NJ7RcVpf3YG&#10;1pvf7akMs+vqe9L9yOpDjtODGPP02L+9gorUx3v4v/1pDUzG8Pcl/QC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ppB/EAAAA2wAAAA8AAAAAAAAAAAAAAAAAmAIAAGRycy9k&#10;b3ducmV2LnhtbFBLBQYAAAAABAAEAPUAAACJAwAAAAA=&#10;" path="m,153789l,119619r,35881l953,159693r1587,4699l4551,169431r1341,5263l6786,180109r595,5514l8731,191204r1853,5626l12771,202486r3363,5675l20281,213850r4670,5697l29017,224298r7057,7819l44926,238766r5027,3107l55209,244897r10921,5900l71709,252751r5625,1303l82988,254922r5675,579l94351,255887r5698,258l113999,256431r7720,76l128771,255605r6607,-1553l141687,252064r9550,-4750l159609,242029r10071,-5524l177966,230874r3544,-2835l184824,224244r3162,-4435l191047,214948r5940,-7942l202802,199349r2885,-4709l208562,189595r1917,-6220l211758,176371r851,-7527l213177,160968r379,-8108l213977,136232r291,-37954l213331,91065r-1578,-7667l209749,75429r-1336,-7217l207522,61495r-594,-6382l205580,48952r-1851,-6011l201542,37028r-2411,-4895l193913,24155r-2955,-6721l190171,14308,186756,8296,180417,r-360,6911l180026,31820r951,4461l184574,43779r2293,5237l189348,55366r2607,7090l194645,69088r2747,6326l200174,81537r2808,6939l208642,103806r3795,7136l216872,117605r4862,6346l225928,131040r3748,7583l233128,146536r4206,7181l242042,160408r5045,6366l252354,172924r5418,6004l271957,193940r17878,18157l296093,217426r7030,5458l325755,239514e" filled="f" strokecolor="blue" strokeweight="3pt">
                        <v:path arrowok="t" textboxrect="0,0,325756,256508"/>
                      </v:shape>
                      <v:shape id="SMARTInkAnnotation17" o:spid="_x0000_s1029" style="position:absolute;left:5262;top:1108;width:1286;height:171;visibility:visible;mso-wrap-style:square;v-text-anchor:top" coordsize="128589,17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ENsIA&#10;AADbAAAADwAAAGRycy9kb3ducmV2LnhtbESPQYvCMBSE78L+h/AW9qbpKuhSjSIri14EjXvx9mie&#10;bWnzUpuo9d8bQfA4zMw3zGzR2VpcqfWlYwXfgwQEceZMybmC/8Nf/weED8gGa8ek4E4eFvOP3gxT&#10;4268p6sOuYgQ9ikqKEJoUil9VpBFP3ANcfROrrUYomxzaVq8Rbit5TBJxtJiyXGhwIZ+C8oqfbEK&#10;9O6s/XZ9HOtVNbnUq3WVk0uU+vrsllMQgbrwDr/aG6NgNIL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8Q2wgAAANsAAAAPAAAAAAAAAAAAAAAAAJgCAABkcnMvZG93&#10;bnJldi54bWxQSwUGAAAAAAQABAD1AAAAhwMAAAAA&#10;" path="m,17145r4551,l6844,16193,9325,14605r2607,-2011l14622,11254r2746,-894l20151,9764r2808,-397l25784,9102r2835,-176l36850,8729r4862,-52l46858,7690,52194,6079,57656,4053,64155,2702r7190,-901l78996,1201,87907,800,128588,e" filled="f" strokecolor="blue" strokeweight="3pt">
                        <v:path arrowok="t" textboxrect="0,0,128589,17146"/>
                      </v:shape>
                      <v:shape id="SMARTInkAnnotation18" o:spid="_x0000_s1030" style="position:absolute;left:6987;top:590;width:3599;height:2572;visibility:visible;mso-wrap-style:square;v-text-anchor:top" coordsize="359893,257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y0MEA&#10;AADbAAAADwAAAGRycy9kb3ducmV2LnhtbESP3YrCMBSE7wXfIRxh7zR1V1ytRlkFQVYU1p/7Q3Ns&#10;is1JaaLWt98IgpfDzHzDTOeNLcWNal84VtDvJSCIM6cLzhUcD6vuCIQPyBpLx6TgQR7ms3Zriql2&#10;d/6j2z7kIkLYp6jAhFClUvrMkEXfcxVx9M6uthiirHOpa7xHuC3lZ5IMpcWC44LBipaGssv+ahXg&#10;726xNTb55t3GnHB8NWfcGqU+Os3PBESgJrzDr/ZaK/gawPNL/A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DctDBAAAA2wAAAA8AAAAAAAAAAAAAAAAAmAIAAGRycy9kb3du&#10;cmV2LnhtbFBLBQYAAAAABAAEAPUAAACGAwAAAAA=&#10;" path="m111290,34259r4551,-4551l118134,28368r7778,-2839l134249,19078r7550,-6991l143900,10117r1512,-525l152814,8680r446,-999l153755,4032r-820,-1355l151436,1775,147230,772,136769,127,125531,r-8229,2523l107294,6819,96497,11903r-8609,2895l79934,17037r-9885,4171l59306,26236,36887,37225r-8830,5655l20957,48568r-6330,5703l8639,59981,5709,62837,3755,65693,1584,71407,620,77122,191,82837,,88552r902,2857l4444,97124r2278,1905l9192,100299r2601,847l17221,104626r2782,2262l23761,108396r9257,1675l43482,113356r11001,3682l65722,118675r6617,436l79608,119402r21342,410l167218,119981r6122,953l179327,122523r5896,2011l191058,125875r5796,894l202623,127365r5751,1350l214112,130567r10504,3645l232460,135833r6661,3260l248226,146283r5839,5392l259836,157247r1919,2819l263888,165738r948,5696l265089,174287r-784,3806l262830,182536r-1936,4867l256204,195350r-5260,6708l245430,208214r-5625,5911l228433,225681r-8247,5732l210171,237135r-10801,5719l190759,248570r-3630,2858l182805,253333r-9886,2118l162175,256391r-10171,418l140921,257045r-23875,95l115127,256189r-1279,-1587l112996,252592r-1200,-7380l111515,239776r-125,-6544l111334,223974r938,-5136l113850,213509r2004,-5457l118143,202508r2478,-5600l125914,185605r5528,-11374l134250,169484r5659,-7815l148139,149941r4863,-7128l157195,137108r3748,-4756l164395,128230r4206,-4654l178353,113326r11651,-11931l198979,94895r10339,-6064l220263,82960r8674,-5783l232584,74301r4336,-1918l246818,70253r4354,385l255027,71846r6824,2931l268058,76079r5934,3120l276908,81364r5780,2405l285563,84411r2869,2332l294160,94415r5720,7220l305598,108972r2858,4623l311314,118582r1905,4277l315336,130152r1518,4230l318817,139108r2262,5055l326132,154860r2681,5520l330600,165965r1192,5628l332586,177250r1482,4724l338255,189762r2496,6637l341416,199502r3280,5988l346904,208421r2453,5796l350011,217096r1389,1919l353278,220295r2205,853l356953,222669r979,1967l359892,231427e" filled="f" strokecolor="blue" strokeweight="3pt">
                        <v:path arrowok="t" textboxrect="0,0,359893,257141"/>
                      </v:shape>
                      <v:shape id="SMARTInkAnnotation19" o:spid="_x0000_s1031" style="position:absolute;left:9575;top:504;width:257;height:257;visibility:visible;mso-wrap-style:square;v-text-anchor:top" coordsize="25719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nIcUA&#10;AADbAAAADwAAAGRycy9kb3ducmV2LnhtbESPQWsCMRSE74L/IbyCN812pUVXo2iLUNAeanuot9fN&#10;62YxeVk2Udd/b4RCj8PMfMPMl52z4kxtqD0reBxlIIhLr2uuFHx9boYTECEia7SeScGVAiwX/d4c&#10;C+0v/EHnfaxEgnAoUIGJsSmkDKUhh2HkG+Lk/frWYUyyraRu8ZLgzso8y56lw5rTgsGGXgyVx/3J&#10;KfjOp6v16/Y9/7Fmao+U7eTksFNq8NCtZiAidfE//Nd+0wrGT3D/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qchxQAAANsAAAAPAAAAAAAAAAAAAAAAAJgCAABkcnMv&#10;ZG93bnJldi54bWxQSwUGAAAAAAQABAD1AAAAigMAAAAA&#10;" path="m25718,25717l13786,13785,11096,12048,8350,10889,489,8708,326,7710,218,6092,,e" filled="f" strokecolor="blue" strokeweight="3pt">
                        <v:path arrowok="t" textboxrect="0,0,25719,25718"/>
                      </v:shape>
                      <v:shape id="SMARTInkAnnotation20" o:spid="_x0000_s1032" style="position:absolute;left:10628;width:5657;height:3067;visibility:visible;mso-wrap-style:square;v-text-anchor:top" coordsize="565637,30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adMEA&#10;AADbAAAADwAAAGRycy9kb3ducmV2LnhtbESPQWsCMRSE7wX/Q3hCL0Wz1SKyGkWEgj1qxfNz88yu&#10;bl7CJruu/94IhR6HmfmGWa57W4uOmlA5VvA5zkAQF05XbBQcf79HcxAhImusHZOCBwVYrwZvS8y1&#10;u/OeukM0IkE45KigjNHnUoaiJIth7Dxx8i6usRiTbIzUDd4T3NZykmUzabHitFCip21Jxe3QWgXn&#10;r9Zfb4/iYyr3p856NFn7Y5R6H/abBYhIffwP/7V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MWnTBAAAA2wAAAA8AAAAAAAAAAAAAAAAAmAIAAGRycy9kb3du&#10;cmV2LnhtbFBLBQYAAAAABAAEAPUAAACGAwAAAAA=&#10;" path="m128439,102323r-28963,l82466,108215r-7162,1489l68946,112907r-8934,7157l51332,128218,39866,139506r-5720,8236l28428,156799r-5716,7201l16997,172915r-2858,5045l8424,188645r-2857,5516l3662,199743r-1271,5627l1545,211026r-565,5676l604,222391r-251,5697l74,239499,,245209r903,5712l2457,256633r1989,5714l9196,271235r5286,7125l22813,287727r5659,5900l32267,295582r14442,3703l63054,305039r11242,1680l85643,304926r17098,-6365l113207,294316r7827,-1888l130228,286509r9484,-8028l147102,271738r6459,-8712l156617,258036r2990,-5231l165469,241911r2897,-6524l171249,228180r2875,-7662l176041,213505r1277,-6581l178170,200633r1521,-7053l181657,186021r2263,-7896l185428,170003r1007,-8273l187105,153358r447,-8439l188049,127922r-820,-7580l185730,113383r-1952,-6544l182476,99619r-867,-7671l181031,83976r-1338,-7219l177848,70039r-2182,-6383l174211,58447r-1616,-8327l169336,43245r-4623,-7184l159483,26518r-2728,-3306l153984,21007r-2800,-1469l149317,17606r-1244,-2241l147243,12918r-1505,-1630l143781,10200,137408,8153r-4830,4462l131198,14895r-1532,5074l128802,28180r-202,8171l128471,52568r2522,8909l132999,66520r1338,6220l135228,79743r595,7527l137172,94193r1851,6520l141210,106965r2410,6073l146180,118991r2658,5874l152516,131639r4357,7373l161683,146785r4158,6135l173002,162276r4196,4781l181900,172149r10304,10738l203134,194010r11208,8753l226626,209828r14984,6315l257009,225054r9852,3254l283118,230140r16882,542l318220,230866r9183,-2515l336883,224058r10691,-7772l357727,206998r9460,-9257l371425,192605r3777,-5329l378672,181819r3267,-5544l385069,170675r6018,-11303l396936,147998r1941,-6652l400171,134053r863,-7719l402561,119283r1971,-6606l406799,106369r1511,-7064l409316,91739r672,-7902l409484,76664r-1290,-6687l406383,63614r-1208,-6147l404369,51465r-536,-5907l402522,39714r-1825,-5800l398526,28142r-4951,-8953l388200,12035,382636,5680,379819,3605,374149,1298,361050,,350567,2237r-26804,9196l310182,19383r-11433,8931l290493,35458r-4488,5143l281108,46888r-5170,7048l271539,61493r-3885,7895l260797,84828r-6222,13212l252534,105183r-1360,7619l250267,120739r-604,8149l249260,137178r-269,8385l249765,153057r1468,6901l253164,166464r2240,6242l257850,178773r2583,5949l264060,190594r4323,5819l273170,202197r10399,8967l310318,229233r16113,5695l343118,238411r16942,4724l377114,248409r17105,4566l411346,255005r17137,902l451656,256415r49775,201l516145,254083r16066,-4301l565636,239484e" filled="f" strokecolor="blue" strokeweight="3pt">
                        <v:path arrowok="t" textboxrect="0,0,565637,30672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40640</wp:posOffset>
                      </wp:positionV>
                      <wp:extent cx="616705" cy="256908"/>
                      <wp:effectExtent l="19050" t="19050" r="12065" b="1016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6705" cy="256908"/>
                                <a:chOff x="0" y="0"/>
                                <a:chExt cx="616705" cy="256908"/>
                              </a:xfrm>
                            </wpg:grpSpPr>
                            <wps:wsp>
                              <wps:cNvPr id="27" name="SMARTInkAnnotation13"/>
                              <wps:cNvSpPr/>
                              <wps:spPr>
                                <a:xfrm>
                                  <a:off x="171342" y="34422"/>
                                  <a:ext cx="51426" cy="22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26" h="222486">
                                      <a:moveTo>
                                        <a:pt x="17145" y="17111"/>
                                      </a:moveTo>
                                      <a:lnTo>
                                        <a:pt x="17145" y="12561"/>
                                      </a:lnTo>
                                      <a:lnTo>
                                        <a:pt x="16193" y="11220"/>
                                      </a:lnTo>
                                      <a:lnTo>
                                        <a:pt x="14605" y="10326"/>
                                      </a:lnTo>
                                      <a:lnTo>
                                        <a:pt x="12595" y="9730"/>
                                      </a:lnTo>
                                      <a:lnTo>
                                        <a:pt x="11254" y="8381"/>
                                      </a:lnTo>
                                      <a:lnTo>
                                        <a:pt x="10360" y="6528"/>
                                      </a:lnTo>
                                      <a:lnTo>
                                        <a:pt x="8582" y="0"/>
                                      </a:lnTo>
                                      <a:lnTo>
                                        <a:pt x="8573" y="57278"/>
                                      </a:lnTo>
                                      <a:lnTo>
                                        <a:pt x="9525" y="62939"/>
                                      </a:lnTo>
                                      <a:lnTo>
                                        <a:pt x="11112" y="68618"/>
                                      </a:lnTo>
                                      <a:lnTo>
                                        <a:pt x="13123" y="74309"/>
                                      </a:lnTo>
                                      <a:lnTo>
                                        <a:pt x="14464" y="80961"/>
                                      </a:lnTo>
                                      <a:lnTo>
                                        <a:pt x="15358" y="88252"/>
                                      </a:lnTo>
                                      <a:lnTo>
                                        <a:pt x="15954" y="95971"/>
                                      </a:lnTo>
                                      <a:lnTo>
                                        <a:pt x="17303" y="103022"/>
                                      </a:lnTo>
                                      <a:lnTo>
                                        <a:pt x="19156" y="109628"/>
                                      </a:lnTo>
                                      <a:lnTo>
                                        <a:pt x="21343" y="115936"/>
                                      </a:lnTo>
                                      <a:lnTo>
                                        <a:pt x="22801" y="123000"/>
                                      </a:lnTo>
                                      <a:lnTo>
                                        <a:pt x="23774" y="130566"/>
                                      </a:lnTo>
                                      <a:lnTo>
                                        <a:pt x="24422" y="138468"/>
                                      </a:lnTo>
                                      <a:lnTo>
                                        <a:pt x="25806" y="145641"/>
                                      </a:lnTo>
                                      <a:lnTo>
                                        <a:pt x="27682" y="152328"/>
                                      </a:lnTo>
                                      <a:lnTo>
                                        <a:pt x="29885" y="158690"/>
                                      </a:lnTo>
                                      <a:lnTo>
                                        <a:pt x="31353" y="164837"/>
                                      </a:lnTo>
                                      <a:lnTo>
                                        <a:pt x="32332" y="170840"/>
                                      </a:lnTo>
                                      <a:lnTo>
                                        <a:pt x="32985" y="176747"/>
                                      </a:lnTo>
                                      <a:lnTo>
                                        <a:pt x="34372" y="181638"/>
                                      </a:lnTo>
                                      <a:lnTo>
                                        <a:pt x="36250" y="185851"/>
                                      </a:lnTo>
                                      <a:lnTo>
                                        <a:pt x="38454" y="189612"/>
                                      </a:lnTo>
                                      <a:lnTo>
                                        <a:pt x="39924" y="193072"/>
                                      </a:lnTo>
                                      <a:lnTo>
                                        <a:pt x="40903" y="196331"/>
                                      </a:lnTo>
                                      <a:lnTo>
                                        <a:pt x="41556" y="199456"/>
                                      </a:lnTo>
                                      <a:lnTo>
                                        <a:pt x="42944" y="202492"/>
                                      </a:lnTo>
                                      <a:lnTo>
                                        <a:pt x="44822" y="205468"/>
                                      </a:lnTo>
                                      <a:lnTo>
                                        <a:pt x="51048" y="213763"/>
                                      </a:lnTo>
                                      <a:lnTo>
                                        <a:pt x="51359" y="220068"/>
                                      </a:lnTo>
                                      <a:lnTo>
                                        <a:pt x="51425" y="222485"/>
                                      </a:lnTo>
                                      <a:lnTo>
                                        <a:pt x="50476" y="221654"/>
                                      </a:lnTo>
                                      <a:lnTo>
                                        <a:pt x="46881" y="218192"/>
                                      </a:lnTo>
                                      <a:lnTo>
                                        <a:pt x="39502" y="210888"/>
                                      </a:lnTo>
                                      <a:lnTo>
                                        <a:pt x="35860" y="208208"/>
                                      </a:lnTo>
                                      <a:lnTo>
                                        <a:pt x="31527" y="205469"/>
                                      </a:lnTo>
                                      <a:lnTo>
                                        <a:pt x="26733" y="202691"/>
                                      </a:lnTo>
                                      <a:lnTo>
                                        <a:pt x="16326" y="197064"/>
                                      </a:lnTo>
                                      <a:lnTo>
                                        <a:pt x="0" y="188561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MARTInkAnnotation14"/>
                              <wps:cNvSpPr/>
                              <wps:spPr>
                                <a:xfrm>
                                  <a:off x="0" y="0"/>
                                  <a:ext cx="616705" cy="248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705" h="248437">
                                      <a:moveTo>
                                        <a:pt x="119499" y="179861"/>
                                      </a:moveTo>
                                      <a:lnTo>
                                        <a:pt x="110397" y="170759"/>
                                      </a:lnTo>
                                      <a:lnTo>
                                        <a:pt x="100849" y="163751"/>
                                      </a:lnTo>
                                      <a:lnTo>
                                        <a:pt x="89303" y="157461"/>
                                      </a:lnTo>
                                      <a:lnTo>
                                        <a:pt x="67690" y="148565"/>
                                      </a:lnTo>
                                      <a:lnTo>
                                        <a:pt x="48797" y="140849"/>
                                      </a:lnTo>
                                      <a:lnTo>
                                        <a:pt x="32087" y="138139"/>
                                      </a:lnTo>
                                      <a:lnTo>
                                        <a:pt x="24134" y="137505"/>
                                      </a:lnTo>
                                      <a:lnTo>
                                        <a:pt x="20680" y="138289"/>
                                      </a:lnTo>
                                      <a:lnTo>
                                        <a:pt x="8293" y="143850"/>
                                      </a:lnTo>
                                      <a:lnTo>
                                        <a:pt x="5356" y="144424"/>
                                      </a:lnTo>
                                      <a:lnTo>
                                        <a:pt x="3399" y="145758"/>
                                      </a:lnTo>
                                      <a:lnTo>
                                        <a:pt x="2094" y="147601"/>
                                      </a:lnTo>
                                      <a:lnTo>
                                        <a:pt x="644" y="152188"/>
                                      </a:lnTo>
                                      <a:lnTo>
                                        <a:pt x="0" y="157402"/>
                                      </a:lnTo>
                                      <a:lnTo>
                                        <a:pt x="780" y="160126"/>
                                      </a:lnTo>
                                      <a:lnTo>
                                        <a:pt x="4188" y="165692"/>
                                      </a:lnTo>
                                      <a:lnTo>
                                        <a:pt x="6430" y="167558"/>
                                      </a:lnTo>
                                      <a:lnTo>
                                        <a:pt x="8877" y="168801"/>
                                      </a:lnTo>
                                      <a:lnTo>
                                        <a:pt x="11461" y="169630"/>
                                      </a:lnTo>
                                      <a:lnTo>
                                        <a:pt x="16872" y="173091"/>
                                      </a:lnTo>
                                      <a:lnTo>
                                        <a:pt x="19649" y="175348"/>
                                      </a:lnTo>
                                      <a:lnTo>
                                        <a:pt x="23405" y="176852"/>
                                      </a:lnTo>
                                      <a:lnTo>
                                        <a:pt x="37793" y="178970"/>
                                      </a:lnTo>
                                      <a:lnTo>
                                        <a:pt x="55073" y="179597"/>
                                      </a:lnTo>
                                      <a:lnTo>
                                        <a:pt x="89778" y="179826"/>
                                      </a:lnTo>
                                      <a:lnTo>
                                        <a:pt x="104385" y="177305"/>
                                      </a:lnTo>
                                      <a:lnTo>
                                        <a:pt x="120402" y="173010"/>
                                      </a:lnTo>
                                      <a:lnTo>
                                        <a:pt x="137046" y="167926"/>
                                      </a:lnTo>
                                      <a:lnTo>
                                        <a:pt x="162480" y="159709"/>
                                      </a:lnTo>
                                      <a:lnTo>
                                        <a:pt x="170061" y="155948"/>
                                      </a:lnTo>
                                      <a:lnTo>
                                        <a:pt x="177019" y="151537"/>
                                      </a:lnTo>
                                      <a:lnTo>
                                        <a:pt x="183563" y="146691"/>
                                      </a:lnTo>
                                      <a:lnTo>
                                        <a:pt x="198455" y="136226"/>
                                      </a:lnTo>
                                      <a:lnTo>
                                        <a:pt x="206426" y="130769"/>
                                      </a:lnTo>
                                      <a:lnTo>
                                        <a:pt x="213646" y="126177"/>
                                      </a:lnTo>
                                      <a:lnTo>
                                        <a:pt x="226747" y="118537"/>
                                      </a:lnTo>
                                      <a:lnTo>
                                        <a:pt x="232908" y="113260"/>
                                      </a:lnTo>
                                      <a:lnTo>
                                        <a:pt x="238920" y="106886"/>
                                      </a:lnTo>
                                      <a:lnTo>
                                        <a:pt x="244833" y="99778"/>
                                      </a:lnTo>
                                      <a:lnTo>
                                        <a:pt x="249727" y="93135"/>
                                      </a:lnTo>
                                      <a:lnTo>
                                        <a:pt x="253943" y="86801"/>
                                      </a:lnTo>
                                      <a:lnTo>
                                        <a:pt x="257706" y="80674"/>
                                      </a:lnTo>
                                      <a:lnTo>
                                        <a:pt x="262120" y="74683"/>
                                      </a:lnTo>
                                      <a:lnTo>
                                        <a:pt x="266967" y="68785"/>
                                      </a:lnTo>
                                      <a:lnTo>
                                        <a:pt x="272104" y="62948"/>
                                      </a:lnTo>
                                      <a:lnTo>
                                        <a:pt x="276480" y="57151"/>
                                      </a:lnTo>
                                      <a:lnTo>
                                        <a:pt x="280351" y="51382"/>
                                      </a:lnTo>
                                      <a:lnTo>
                                        <a:pt x="283883" y="45631"/>
                                      </a:lnTo>
                                      <a:lnTo>
                                        <a:pt x="287191" y="39892"/>
                                      </a:lnTo>
                                      <a:lnTo>
                                        <a:pt x="293406" y="28435"/>
                                      </a:lnTo>
                                      <a:lnTo>
                                        <a:pt x="296397" y="23665"/>
                                      </a:lnTo>
                                      <a:lnTo>
                                        <a:pt x="299344" y="19533"/>
                                      </a:lnTo>
                                      <a:lnTo>
                                        <a:pt x="302260" y="15826"/>
                                      </a:lnTo>
                                      <a:lnTo>
                                        <a:pt x="305501" y="9166"/>
                                      </a:lnTo>
                                      <a:lnTo>
                                        <a:pt x="306365" y="6057"/>
                                      </a:lnTo>
                                      <a:lnTo>
                                        <a:pt x="307894" y="3984"/>
                                      </a:lnTo>
                                      <a:lnTo>
                                        <a:pt x="309866" y="2602"/>
                                      </a:lnTo>
                                      <a:lnTo>
                                        <a:pt x="316268" y="0"/>
                                      </a:lnTo>
                                      <a:lnTo>
                                        <a:pt x="316588" y="6714"/>
                                      </a:lnTo>
                                      <a:lnTo>
                                        <a:pt x="316666" y="44380"/>
                                      </a:lnTo>
                                      <a:lnTo>
                                        <a:pt x="317618" y="48583"/>
                                      </a:lnTo>
                                      <a:lnTo>
                                        <a:pt x="319206" y="53290"/>
                                      </a:lnTo>
                                      <a:lnTo>
                                        <a:pt x="321217" y="58333"/>
                                      </a:lnTo>
                                      <a:lnTo>
                                        <a:pt x="322557" y="64552"/>
                                      </a:lnTo>
                                      <a:lnTo>
                                        <a:pt x="323451" y="71556"/>
                                      </a:lnTo>
                                      <a:lnTo>
                                        <a:pt x="324047" y="79083"/>
                                      </a:lnTo>
                                      <a:lnTo>
                                        <a:pt x="324445" y="86958"/>
                                      </a:lnTo>
                                      <a:lnTo>
                                        <a:pt x="324886" y="103328"/>
                                      </a:lnTo>
                                      <a:lnTo>
                                        <a:pt x="325208" y="154198"/>
                                      </a:lnTo>
                                      <a:lnTo>
                                        <a:pt x="326171" y="162752"/>
                                      </a:lnTo>
                                      <a:lnTo>
                                        <a:pt x="327765" y="171313"/>
                                      </a:lnTo>
                                      <a:lnTo>
                                        <a:pt x="329781" y="179877"/>
                                      </a:lnTo>
                                      <a:lnTo>
                                        <a:pt x="331124" y="187491"/>
                                      </a:lnTo>
                                      <a:lnTo>
                                        <a:pt x="332020" y="194473"/>
                                      </a:lnTo>
                                      <a:lnTo>
                                        <a:pt x="332617" y="201032"/>
                                      </a:lnTo>
                                      <a:lnTo>
                                        <a:pt x="333015" y="206358"/>
                                      </a:lnTo>
                                      <a:lnTo>
                                        <a:pt x="333281" y="210860"/>
                                      </a:lnTo>
                                      <a:lnTo>
                                        <a:pt x="333458" y="214815"/>
                                      </a:lnTo>
                                      <a:lnTo>
                                        <a:pt x="334528" y="219356"/>
                                      </a:lnTo>
                                      <a:lnTo>
                                        <a:pt x="336194" y="224288"/>
                                      </a:lnTo>
                                      <a:lnTo>
                                        <a:pt x="338258" y="229482"/>
                                      </a:lnTo>
                                      <a:lnTo>
                                        <a:pt x="339633" y="233896"/>
                                      </a:lnTo>
                                      <a:lnTo>
                                        <a:pt x="341161" y="241342"/>
                                      </a:lnTo>
                                      <a:lnTo>
                                        <a:pt x="342383" y="248436"/>
                                      </a:lnTo>
                                      <a:lnTo>
                                        <a:pt x="342384" y="215519"/>
                                      </a:lnTo>
                                      <a:lnTo>
                                        <a:pt x="343336" y="210301"/>
                                      </a:lnTo>
                                      <a:lnTo>
                                        <a:pt x="344924" y="204916"/>
                                      </a:lnTo>
                                      <a:lnTo>
                                        <a:pt x="346935" y="199422"/>
                                      </a:lnTo>
                                      <a:lnTo>
                                        <a:pt x="348276" y="194807"/>
                                      </a:lnTo>
                                      <a:lnTo>
                                        <a:pt x="349765" y="187138"/>
                                      </a:lnTo>
                                      <a:lnTo>
                                        <a:pt x="350427" y="180555"/>
                                      </a:lnTo>
                                      <a:lnTo>
                                        <a:pt x="350721" y="174455"/>
                                      </a:lnTo>
                                      <a:lnTo>
                                        <a:pt x="350852" y="168568"/>
                                      </a:lnTo>
                                      <a:lnTo>
                                        <a:pt x="350926" y="159899"/>
                                      </a:lnTo>
                                      <a:lnTo>
                                        <a:pt x="351889" y="157980"/>
                                      </a:lnTo>
                                      <a:lnTo>
                                        <a:pt x="353483" y="156702"/>
                                      </a:lnTo>
                                      <a:lnTo>
                                        <a:pt x="358335" y="154649"/>
                                      </a:lnTo>
                                      <a:lnTo>
                                        <a:pt x="363726" y="154293"/>
                                      </a:lnTo>
                                      <a:lnTo>
                                        <a:pt x="365185" y="155196"/>
                                      </a:lnTo>
                                      <a:lnTo>
                                        <a:pt x="366158" y="156750"/>
                                      </a:lnTo>
                                      <a:lnTo>
                                        <a:pt x="366805" y="158739"/>
                                      </a:lnTo>
                                      <a:lnTo>
                                        <a:pt x="370066" y="163488"/>
                                      </a:lnTo>
                                      <a:lnTo>
                                        <a:pt x="372269" y="166088"/>
                                      </a:lnTo>
                                      <a:lnTo>
                                        <a:pt x="379796" y="171517"/>
                                      </a:lnTo>
                                      <a:lnTo>
                                        <a:pt x="388539" y="177105"/>
                                      </a:lnTo>
                                      <a:lnTo>
                                        <a:pt x="395600" y="182763"/>
                                      </a:lnTo>
                                      <a:lnTo>
                                        <a:pt x="404453" y="188453"/>
                                      </a:lnTo>
                                      <a:lnTo>
                                        <a:pt x="413785" y="193205"/>
                                      </a:lnTo>
                                      <a:lnTo>
                                        <a:pt x="430078" y="198795"/>
                                      </a:lnTo>
                                      <a:lnTo>
                                        <a:pt x="440414" y="202563"/>
                                      </a:lnTo>
                                      <a:lnTo>
                                        <a:pt x="456943" y="205638"/>
                                      </a:lnTo>
                                      <a:lnTo>
                                        <a:pt x="474859" y="211205"/>
                                      </a:lnTo>
                                      <a:lnTo>
                                        <a:pt x="489844" y="212841"/>
                                      </a:lnTo>
                                      <a:lnTo>
                                        <a:pt x="503489" y="213569"/>
                                      </a:lnTo>
                                      <a:lnTo>
                                        <a:pt x="509795" y="213763"/>
                                      </a:lnTo>
                                      <a:lnTo>
                                        <a:pt x="521881" y="211438"/>
                                      </a:lnTo>
                                      <a:lnTo>
                                        <a:pt x="533603" y="208183"/>
                                      </a:lnTo>
                                      <a:lnTo>
                                        <a:pt x="549960" y="205398"/>
                                      </a:lnTo>
                                      <a:lnTo>
                                        <a:pt x="562215" y="198963"/>
                                      </a:lnTo>
                                      <a:lnTo>
                                        <a:pt x="572167" y="193748"/>
                                      </a:lnTo>
                                      <a:lnTo>
                                        <a:pt x="580400" y="188256"/>
                                      </a:lnTo>
                                      <a:lnTo>
                                        <a:pt x="583929" y="185458"/>
                                      </a:lnTo>
                                      <a:lnTo>
                                        <a:pt x="587234" y="181687"/>
                                      </a:lnTo>
                                      <a:lnTo>
                                        <a:pt x="590390" y="177268"/>
                                      </a:lnTo>
                                      <a:lnTo>
                                        <a:pt x="593446" y="172418"/>
                                      </a:lnTo>
                                      <a:lnTo>
                                        <a:pt x="595484" y="167279"/>
                                      </a:lnTo>
                                      <a:lnTo>
                                        <a:pt x="596843" y="161948"/>
                                      </a:lnTo>
                                      <a:lnTo>
                                        <a:pt x="597748" y="156489"/>
                                      </a:lnTo>
                                      <a:lnTo>
                                        <a:pt x="598351" y="150944"/>
                                      </a:lnTo>
                                      <a:lnTo>
                                        <a:pt x="598754" y="145343"/>
                                      </a:lnTo>
                                      <a:lnTo>
                                        <a:pt x="599201" y="134992"/>
                                      </a:lnTo>
                                      <a:lnTo>
                                        <a:pt x="599400" y="127217"/>
                                      </a:lnTo>
                                      <a:lnTo>
                                        <a:pt x="599545" y="101187"/>
                                      </a:lnTo>
                                      <a:lnTo>
                                        <a:pt x="598598" y="97884"/>
                                      </a:lnTo>
                                      <a:lnTo>
                                        <a:pt x="595004" y="91674"/>
                                      </a:lnTo>
                                      <a:lnTo>
                                        <a:pt x="590232" y="85739"/>
                                      </a:lnTo>
                                      <a:lnTo>
                                        <a:pt x="587626" y="82823"/>
                                      </a:lnTo>
                                      <a:lnTo>
                                        <a:pt x="584937" y="80879"/>
                                      </a:lnTo>
                                      <a:lnTo>
                                        <a:pt x="579408" y="78719"/>
                                      </a:lnTo>
                                      <a:lnTo>
                                        <a:pt x="570940" y="77503"/>
                                      </a:lnTo>
                                      <a:lnTo>
                                        <a:pt x="568097" y="78285"/>
                                      </a:lnTo>
                                      <a:lnTo>
                                        <a:pt x="562399" y="81693"/>
                                      </a:lnTo>
                                      <a:lnTo>
                                        <a:pt x="553836" y="88968"/>
                                      </a:lnTo>
                                      <a:lnTo>
                                        <a:pt x="548122" y="94379"/>
                                      </a:lnTo>
                                      <a:lnTo>
                                        <a:pt x="545265" y="97156"/>
                                      </a:lnTo>
                                      <a:lnTo>
                                        <a:pt x="543361" y="99959"/>
                                      </a:lnTo>
                                      <a:lnTo>
                                        <a:pt x="541245" y="105614"/>
                                      </a:lnTo>
                                      <a:lnTo>
                                        <a:pt x="540680" y="109408"/>
                                      </a:lnTo>
                                      <a:lnTo>
                                        <a:pt x="540304" y="113842"/>
                                      </a:lnTo>
                                      <a:lnTo>
                                        <a:pt x="539886" y="122897"/>
                                      </a:lnTo>
                                      <a:lnTo>
                                        <a:pt x="539700" y="130096"/>
                                      </a:lnTo>
                                      <a:lnTo>
                                        <a:pt x="538698" y="134302"/>
                                      </a:lnTo>
                                      <a:lnTo>
                                        <a:pt x="537078" y="139011"/>
                                      </a:lnTo>
                                      <a:lnTo>
                                        <a:pt x="535045" y="144055"/>
                                      </a:lnTo>
                                      <a:lnTo>
                                        <a:pt x="534642" y="149323"/>
                                      </a:lnTo>
                                      <a:lnTo>
                                        <a:pt x="535326" y="154740"/>
                                      </a:lnTo>
                                      <a:lnTo>
                                        <a:pt x="536735" y="160256"/>
                                      </a:lnTo>
                                      <a:lnTo>
                                        <a:pt x="538626" y="164886"/>
                                      </a:lnTo>
                                      <a:lnTo>
                                        <a:pt x="543268" y="172570"/>
                                      </a:lnTo>
                                      <a:lnTo>
                                        <a:pt x="548506" y="179161"/>
                                      </a:lnTo>
                                      <a:lnTo>
                                        <a:pt x="551236" y="182251"/>
                                      </a:lnTo>
                                      <a:lnTo>
                                        <a:pt x="559349" y="188226"/>
                                      </a:lnTo>
                                      <a:lnTo>
                                        <a:pt x="569306" y="194056"/>
                                      </a:lnTo>
                                      <a:lnTo>
                                        <a:pt x="580081" y="199823"/>
                                      </a:lnTo>
                                      <a:lnTo>
                                        <a:pt x="586573" y="203646"/>
                                      </a:lnTo>
                                      <a:lnTo>
                                        <a:pt x="616704" y="222723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" o:spid="_x0000_s1026" style="position:absolute;margin-left:33.75pt;margin-top:3.2pt;width:48.55pt;height:20.25pt;z-index:251675648" coordsize="6167,2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">
                      <v:shape id="SMARTInkAnnotation13" o:spid="_x0000_s1027" style="position:absolute;left:1713;top:344;width:514;height:2225;visibility:visible;mso-wrap-style:square;v-text-anchor:top" coordsize="51426,222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UXMEA&#10;AADbAAAADwAAAGRycy9kb3ducmV2LnhtbESPQWsCMRSE7wX/Q3hCbzWrLSqrUURa8FTQeuntsXnu&#10;BjcvS/Kq679vBMHjMDPfMMt171t1oZhcYAPjUQGKuArWcW3g+PP1NgeVBNliG5gM3CjBejV4WWJp&#10;w5X3dDlIrTKEU4kGGpGu1DpVDXlMo9ARZ+8UokfJMtbaRrxmuG/1pCim2qPjvNBgR9uGqvPhzxsI&#10;77aa/W7d9zHufffxORVyNzHmddhvFqCEenmGH+2dNTCZwf1L/gF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CFFzBAAAA2wAAAA8AAAAAAAAAAAAAAAAAmAIAAGRycy9kb3du&#10;cmV2LnhtbFBLBQYAAAAABAAEAPUAAACGAwAAAAA=&#10;" path="m17145,17111r,-4550l16193,11220r-1588,-894l12595,9730,11254,8381,10360,6528,8582,r-9,57278l9525,62939r1587,5679l13123,74309r1341,6652l15358,88252r596,7719l17303,103022r1853,6606l21343,115936r1458,7064l23774,130566r648,7902l25806,145641r1876,6687l29885,158690r1468,6147l32332,170840r653,5907l34372,181638r1878,4213l38454,189612r1470,3460l40903,196331r653,3125l42944,202492r1878,2976l51048,213763r311,6305l51425,222485r-949,-831l46881,218192r-7379,-7304l35860,208208r-4333,-2739l26733,202691,16326,197064,,188561e" filled="f" strokecolor="blue" strokeweight="3pt">
                        <v:path arrowok="t" textboxrect="0,0,51426,222486"/>
                      </v:shape>
                      <v:shape id="SMARTInkAnnotation14" o:spid="_x0000_s1028" style="position:absolute;width:6167;height:2484;visibility:visible;mso-wrap-style:square;v-text-anchor:top" coordsize="616705,24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Zd8EA&#10;AADbAAAADwAAAGRycy9kb3ducmV2LnhtbERPTWuDQBC9B/Iflin0lqwNGFKbVUogUI9qCT1O3ana&#10;urPG3SSaX989FHp8vO99NpleXGl0nWUFT+sIBHFtdceNgvfquNqBcB5ZY2+ZFMzkIEuXiz0m2t64&#10;oGvpGxFC2CWooPV+SKR0dUsG3doOxIH7sqNBH+DYSD3iLYSbXm6iaCsNdhwaWhzo0FL9U16Mgsv8&#10;8V3Fu9PZ5ffP8jnnQsbxpNTjw/T6AsLT5P/Ff+43rWATxoYv4Qf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CGXfBAAAA2wAAAA8AAAAAAAAAAAAAAAAAmAIAAGRycy9kb3du&#10;cmV2LnhtbFBLBQYAAAAABAAEAPUAAACGAwAAAAA=&#10;" path="m119499,179861r-9102,-9102l100849,163751,89303,157461,67690,148565,48797,140849,32087,138139r-7953,-634l20680,138289,8293,143850r-2937,574l3399,145758r-1305,1843l644,152188,,157402r780,2724l4188,165692r2242,1866l8877,168801r2584,829l16872,173091r2777,2257l23405,176852r14388,2118l55073,179597r34705,229l104385,177305r16017,-4295l137046,167926r25434,-8217l170061,155948r6958,-4411l183563,146691r14892,-10465l206426,130769r7220,-4592l226747,118537r6161,-5277l238920,106886r5913,-7108l249727,93135r4216,-6334l257706,80674r4414,-5991l266967,68785r5137,-5837l276480,57151r3871,-5769l283883,45631r3308,-5739l293406,28435r2991,-4770l299344,19533r2916,-3707l305501,9166r864,-3109l307894,3984r1972,-1382l316268,r320,6714l316666,44380r952,4203l319206,53290r2011,5043l322557,64552r894,7004l324047,79083r398,7875l324886,103328r322,50870l326171,162752r1594,8561l329781,179877r1343,7614l332020,194473r597,6559l333015,206358r266,4502l333458,214815r1070,4541l336194,224288r2064,5194l339633,233896r1528,7446l342383,248436r1,-32917l343336,210301r1588,-5385l346935,199422r1341,-4615l349765,187138r662,-6583l350721,174455r131,-5887l350926,159899r963,-1919l353483,156702r4852,-2053l363726,154293r1459,903l366158,156750r647,1989l370066,163488r2203,2600l379796,171517r8743,5588l395600,182763r8853,5690l413785,193205r16293,5590l440414,202563r16529,3075l474859,211205r14985,1636l503489,213569r6306,194l521881,211438r11722,-3255l549960,205398r12255,-6435l572167,193748r8233,-5492l583929,185458r3305,-3771l590390,177268r3056,-4850l595484,167279r1359,-5331l597748,156489r603,-5545l598754,145343r447,-10351l599400,127217r145,-26030l598598,97884r-3594,-6210l590232,85739r-2606,-2916l584937,80879r-5529,-2160l570940,77503r-2843,782l562399,81693r-8563,7275l548122,94379r-2857,2777l543361,99959r-2116,5655l540680,109408r-376,4434l539886,122897r-186,7199l538698,134302r-1620,4709l535045,144055r-403,5268l535326,154740r1409,5516l538626,164886r4642,7684l548506,179161r2730,3090l559349,188226r9957,5830l580081,199823r6492,3823l616704,222723e" filled="f" strokecolor="blue" strokeweight="3pt">
                        <v:path arrowok="t" textboxrect="0,0,616705,24843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13371</wp:posOffset>
                      </wp:positionH>
                      <wp:positionV relativeFrom="paragraph">
                        <wp:posOffset>118194</wp:posOffset>
                      </wp:positionV>
                      <wp:extent cx="409541" cy="265595"/>
                      <wp:effectExtent l="19050" t="19050" r="10160" b="2032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41" cy="265595"/>
                                <a:chOff x="0" y="0"/>
                                <a:chExt cx="409541" cy="265595"/>
                              </a:xfrm>
                            </wpg:grpSpPr>
                            <wps:wsp>
                              <wps:cNvPr id="23" name="SMARTInkAnnotation11"/>
                              <wps:cNvSpPr/>
                              <wps:spPr>
                                <a:xfrm>
                                  <a:off x="0" y="0"/>
                                  <a:ext cx="200430" cy="26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0" h="265595">
                                      <a:moveTo>
                                        <a:pt x="118674" y="25717"/>
                                      </a:moveTo>
                                      <a:lnTo>
                                        <a:pt x="114124" y="21166"/>
                                      </a:lnTo>
                                      <a:lnTo>
                                        <a:pt x="111831" y="19826"/>
                                      </a:lnTo>
                                      <a:lnTo>
                                        <a:pt x="106743" y="18336"/>
                                      </a:lnTo>
                                      <a:lnTo>
                                        <a:pt x="103100" y="17939"/>
                                      </a:lnTo>
                                      <a:lnTo>
                                        <a:pt x="98766" y="17674"/>
                                      </a:lnTo>
                                      <a:lnTo>
                                        <a:pt x="89824" y="17380"/>
                                      </a:lnTo>
                                      <a:lnTo>
                                        <a:pt x="76322" y="17192"/>
                                      </a:lnTo>
                                      <a:lnTo>
                                        <a:pt x="73295" y="17176"/>
                                      </a:lnTo>
                                      <a:lnTo>
                                        <a:pt x="70324" y="18118"/>
                                      </a:lnTo>
                                      <a:lnTo>
                                        <a:pt x="64482" y="21705"/>
                                      </a:lnTo>
                                      <a:lnTo>
                                        <a:pt x="58711" y="26474"/>
                                      </a:lnTo>
                                      <a:lnTo>
                                        <a:pt x="52971" y="31769"/>
                                      </a:lnTo>
                                      <a:lnTo>
                                        <a:pt x="44385" y="40104"/>
                                      </a:lnTo>
                                      <a:lnTo>
                                        <a:pt x="38666" y="45764"/>
                                      </a:lnTo>
                                      <a:lnTo>
                                        <a:pt x="32951" y="53995"/>
                                      </a:lnTo>
                                      <a:lnTo>
                                        <a:pt x="30093" y="58856"/>
                                      </a:lnTo>
                                      <a:lnTo>
                                        <a:pt x="24377" y="66798"/>
                                      </a:lnTo>
                                      <a:lnTo>
                                        <a:pt x="18662" y="74455"/>
                                      </a:lnTo>
                                      <a:lnTo>
                                        <a:pt x="15804" y="79164"/>
                                      </a:lnTo>
                                      <a:lnTo>
                                        <a:pt x="12947" y="84209"/>
                                      </a:lnTo>
                                      <a:lnTo>
                                        <a:pt x="11042" y="89477"/>
                                      </a:lnTo>
                                      <a:lnTo>
                                        <a:pt x="9772" y="94893"/>
                                      </a:lnTo>
                                      <a:lnTo>
                                        <a:pt x="8925" y="100410"/>
                                      </a:lnTo>
                                      <a:lnTo>
                                        <a:pt x="7408" y="106945"/>
                                      </a:lnTo>
                                      <a:lnTo>
                                        <a:pt x="5444" y="114159"/>
                                      </a:lnTo>
                                      <a:lnTo>
                                        <a:pt x="3183" y="121826"/>
                                      </a:lnTo>
                                      <a:lnTo>
                                        <a:pt x="1675" y="128842"/>
                                      </a:lnTo>
                                      <a:lnTo>
                                        <a:pt x="670" y="135425"/>
                                      </a:lnTo>
                                      <a:lnTo>
                                        <a:pt x="0" y="141718"/>
                                      </a:lnTo>
                                      <a:lnTo>
                                        <a:pt x="506" y="148771"/>
                                      </a:lnTo>
                                      <a:lnTo>
                                        <a:pt x="1795" y="156331"/>
                                      </a:lnTo>
                                      <a:lnTo>
                                        <a:pt x="3607" y="164228"/>
                                      </a:lnTo>
                                      <a:lnTo>
                                        <a:pt x="4815" y="171398"/>
                                      </a:lnTo>
                                      <a:lnTo>
                                        <a:pt x="5621" y="178083"/>
                                      </a:lnTo>
                                      <a:lnTo>
                                        <a:pt x="6158" y="184444"/>
                                      </a:lnTo>
                                      <a:lnTo>
                                        <a:pt x="7468" y="191543"/>
                                      </a:lnTo>
                                      <a:lnTo>
                                        <a:pt x="9294" y="199133"/>
                                      </a:lnTo>
                                      <a:lnTo>
                                        <a:pt x="11464" y="207050"/>
                                      </a:lnTo>
                                      <a:lnTo>
                                        <a:pt x="12911" y="214233"/>
                                      </a:lnTo>
                                      <a:lnTo>
                                        <a:pt x="13876" y="220927"/>
                                      </a:lnTo>
                                      <a:lnTo>
                                        <a:pt x="14519" y="227295"/>
                                      </a:lnTo>
                                      <a:lnTo>
                                        <a:pt x="16852" y="232492"/>
                                      </a:lnTo>
                                      <a:lnTo>
                                        <a:pt x="20313" y="236910"/>
                                      </a:lnTo>
                                      <a:lnTo>
                                        <a:pt x="28286" y="244358"/>
                                      </a:lnTo>
                                      <a:lnTo>
                                        <a:pt x="35004" y="250844"/>
                                      </a:lnTo>
                                      <a:lnTo>
                                        <a:pt x="39082" y="253907"/>
                                      </a:lnTo>
                                      <a:lnTo>
                                        <a:pt x="43705" y="256901"/>
                                      </a:lnTo>
                                      <a:lnTo>
                                        <a:pt x="48692" y="259850"/>
                                      </a:lnTo>
                                      <a:lnTo>
                                        <a:pt x="52969" y="261816"/>
                                      </a:lnTo>
                                      <a:lnTo>
                                        <a:pt x="56773" y="263127"/>
                                      </a:lnTo>
                                      <a:lnTo>
                                        <a:pt x="60262" y="264000"/>
                                      </a:lnTo>
                                      <a:lnTo>
                                        <a:pt x="64493" y="264583"/>
                                      </a:lnTo>
                                      <a:lnTo>
                                        <a:pt x="69218" y="264971"/>
                                      </a:lnTo>
                                      <a:lnTo>
                                        <a:pt x="74274" y="265230"/>
                                      </a:lnTo>
                                      <a:lnTo>
                                        <a:pt x="84971" y="265517"/>
                                      </a:lnTo>
                                      <a:lnTo>
                                        <a:pt x="90490" y="265594"/>
                                      </a:lnTo>
                                      <a:lnTo>
                                        <a:pt x="96075" y="264693"/>
                                      </a:lnTo>
                                      <a:lnTo>
                                        <a:pt x="101703" y="263139"/>
                                      </a:lnTo>
                                      <a:lnTo>
                                        <a:pt x="107360" y="261151"/>
                                      </a:lnTo>
                                      <a:lnTo>
                                        <a:pt x="112084" y="258873"/>
                                      </a:lnTo>
                                      <a:lnTo>
                                        <a:pt x="116186" y="256402"/>
                                      </a:lnTo>
                                      <a:lnTo>
                                        <a:pt x="119872" y="253802"/>
                                      </a:lnTo>
                                      <a:lnTo>
                                        <a:pt x="124236" y="252069"/>
                                      </a:lnTo>
                                      <a:lnTo>
                                        <a:pt x="129049" y="250914"/>
                                      </a:lnTo>
                                      <a:lnTo>
                                        <a:pt x="134164" y="250143"/>
                                      </a:lnTo>
                                      <a:lnTo>
                                        <a:pt x="139478" y="247725"/>
                                      </a:lnTo>
                                      <a:lnTo>
                                        <a:pt x="144925" y="244207"/>
                                      </a:lnTo>
                                      <a:lnTo>
                                        <a:pt x="150463" y="239957"/>
                                      </a:lnTo>
                                      <a:lnTo>
                                        <a:pt x="155106" y="235219"/>
                                      </a:lnTo>
                                      <a:lnTo>
                                        <a:pt x="159155" y="230155"/>
                                      </a:lnTo>
                                      <a:lnTo>
                                        <a:pt x="162807" y="224874"/>
                                      </a:lnTo>
                                      <a:lnTo>
                                        <a:pt x="166194" y="219449"/>
                                      </a:lnTo>
                                      <a:lnTo>
                                        <a:pt x="169404" y="213926"/>
                                      </a:lnTo>
                                      <a:lnTo>
                                        <a:pt x="175510" y="202711"/>
                                      </a:lnTo>
                                      <a:lnTo>
                                        <a:pt x="187193" y="179989"/>
                                      </a:lnTo>
                                      <a:lnTo>
                                        <a:pt x="190071" y="174285"/>
                                      </a:lnTo>
                                      <a:lnTo>
                                        <a:pt x="191990" y="167625"/>
                                      </a:lnTo>
                                      <a:lnTo>
                                        <a:pt x="193268" y="160327"/>
                                      </a:lnTo>
                                      <a:lnTo>
                                        <a:pt x="194121" y="152605"/>
                                      </a:lnTo>
                                      <a:lnTo>
                                        <a:pt x="195642" y="145552"/>
                                      </a:lnTo>
                                      <a:lnTo>
                                        <a:pt x="197608" y="138945"/>
                                      </a:lnTo>
                                      <a:lnTo>
                                        <a:pt x="199872" y="132634"/>
                                      </a:lnTo>
                                      <a:lnTo>
                                        <a:pt x="200429" y="125571"/>
                                      </a:lnTo>
                                      <a:lnTo>
                                        <a:pt x="199847" y="118004"/>
                                      </a:lnTo>
                                      <a:lnTo>
                                        <a:pt x="198507" y="110101"/>
                                      </a:lnTo>
                                      <a:lnTo>
                                        <a:pt x="197614" y="102929"/>
                                      </a:lnTo>
                                      <a:lnTo>
                                        <a:pt x="197018" y="96241"/>
                                      </a:lnTo>
                                      <a:lnTo>
                                        <a:pt x="196621" y="89879"/>
                                      </a:lnTo>
                                      <a:lnTo>
                                        <a:pt x="195403" y="83731"/>
                                      </a:lnTo>
                                      <a:lnTo>
                                        <a:pt x="193640" y="77729"/>
                                      </a:lnTo>
                                      <a:lnTo>
                                        <a:pt x="191511" y="71822"/>
                                      </a:lnTo>
                                      <a:lnTo>
                                        <a:pt x="189139" y="65978"/>
                                      </a:lnTo>
                                      <a:lnTo>
                                        <a:pt x="186607" y="60178"/>
                                      </a:lnTo>
                                      <a:lnTo>
                                        <a:pt x="181252" y="48653"/>
                                      </a:lnTo>
                                      <a:lnTo>
                                        <a:pt x="175696" y="37181"/>
                                      </a:lnTo>
                                      <a:lnTo>
                                        <a:pt x="171929" y="32407"/>
                                      </a:lnTo>
                                      <a:lnTo>
                                        <a:pt x="167512" y="28272"/>
                                      </a:lnTo>
                                      <a:lnTo>
                                        <a:pt x="162663" y="24563"/>
                                      </a:lnTo>
                                      <a:lnTo>
                                        <a:pt x="158478" y="21138"/>
                                      </a:lnTo>
                                      <a:lnTo>
                                        <a:pt x="154735" y="17902"/>
                                      </a:lnTo>
                                      <a:lnTo>
                                        <a:pt x="151287" y="14792"/>
                                      </a:lnTo>
                                      <a:lnTo>
                                        <a:pt x="147084" y="11766"/>
                                      </a:lnTo>
                                      <a:lnTo>
                                        <a:pt x="142376" y="8797"/>
                                      </a:lnTo>
                                      <a:lnTo>
                                        <a:pt x="137334" y="5864"/>
                                      </a:lnTo>
                                      <a:lnTo>
                                        <a:pt x="133018" y="3910"/>
                                      </a:lnTo>
                                      <a:lnTo>
                                        <a:pt x="129190" y="2606"/>
                                      </a:lnTo>
                                      <a:lnTo>
                                        <a:pt x="125684" y="1737"/>
                                      </a:lnTo>
                                      <a:lnTo>
                                        <a:pt x="121443" y="1158"/>
                                      </a:lnTo>
                                      <a:lnTo>
                                        <a:pt x="116710" y="772"/>
                                      </a:lnTo>
                                      <a:lnTo>
                                        <a:pt x="111650" y="515"/>
                                      </a:lnTo>
                                      <a:lnTo>
                                        <a:pt x="100947" y="229"/>
                                      </a:lnTo>
                                      <a:lnTo>
                                        <a:pt x="67240" y="0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SMARTInkAnnotation12"/>
                              <wps:cNvSpPr/>
                              <wps:spPr>
                                <a:xfrm>
                                  <a:off x="220944" y="9441"/>
                                  <a:ext cx="188597" cy="20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97" h="204425">
                                      <a:moveTo>
                                        <a:pt x="0" y="41550"/>
                                      </a:moveTo>
                                      <a:lnTo>
                                        <a:pt x="0" y="74471"/>
                                      </a:lnTo>
                                      <a:lnTo>
                                        <a:pt x="953" y="78737"/>
                                      </a:lnTo>
                                      <a:lnTo>
                                        <a:pt x="2540" y="82534"/>
                                      </a:lnTo>
                                      <a:lnTo>
                                        <a:pt x="4551" y="86018"/>
                                      </a:lnTo>
                                      <a:lnTo>
                                        <a:pt x="9325" y="94969"/>
                                      </a:lnTo>
                                      <a:lnTo>
                                        <a:pt x="11932" y="100022"/>
                                      </a:lnTo>
                                      <a:lnTo>
                                        <a:pt x="13670" y="105297"/>
                                      </a:lnTo>
                                      <a:lnTo>
                                        <a:pt x="14829" y="110718"/>
                                      </a:lnTo>
                                      <a:lnTo>
                                        <a:pt x="15601" y="116237"/>
                                      </a:lnTo>
                                      <a:lnTo>
                                        <a:pt x="17068" y="121821"/>
                                      </a:lnTo>
                                      <a:lnTo>
                                        <a:pt x="18998" y="127449"/>
                                      </a:lnTo>
                                      <a:lnTo>
                                        <a:pt x="21239" y="133106"/>
                                      </a:lnTo>
                                      <a:lnTo>
                                        <a:pt x="22732" y="137830"/>
                                      </a:lnTo>
                                      <a:lnTo>
                                        <a:pt x="23727" y="141932"/>
                                      </a:lnTo>
                                      <a:lnTo>
                                        <a:pt x="24390" y="145619"/>
                                      </a:lnTo>
                                      <a:lnTo>
                                        <a:pt x="25785" y="149982"/>
                                      </a:lnTo>
                                      <a:lnTo>
                                        <a:pt x="27668" y="154795"/>
                                      </a:lnTo>
                                      <a:lnTo>
                                        <a:pt x="29875" y="159909"/>
                                      </a:lnTo>
                                      <a:lnTo>
                                        <a:pt x="31347" y="164271"/>
                                      </a:lnTo>
                                      <a:lnTo>
                                        <a:pt x="32328" y="168132"/>
                                      </a:lnTo>
                                      <a:lnTo>
                                        <a:pt x="32982" y="171658"/>
                                      </a:lnTo>
                                      <a:lnTo>
                                        <a:pt x="34371" y="174961"/>
                                      </a:lnTo>
                                      <a:lnTo>
                                        <a:pt x="38454" y="181171"/>
                                      </a:lnTo>
                                      <a:lnTo>
                                        <a:pt x="40903" y="187106"/>
                                      </a:lnTo>
                                      <a:lnTo>
                                        <a:pt x="41992" y="192919"/>
                                      </a:lnTo>
                                      <a:lnTo>
                                        <a:pt x="42476" y="198677"/>
                                      </a:lnTo>
                                      <a:lnTo>
                                        <a:pt x="42862" y="204414"/>
                                      </a:lnTo>
                                      <a:lnTo>
                                        <a:pt x="38312" y="204424"/>
                                      </a:lnTo>
                                      <a:lnTo>
                                        <a:pt x="36971" y="203472"/>
                                      </a:lnTo>
                                      <a:lnTo>
                                        <a:pt x="36078" y="201886"/>
                                      </a:lnTo>
                                      <a:lnTo>
                                        <a:pt x="35085" y="197583"/>
                                      </a:lnTo>
                                      <a:lnTo>
                                        <a:pt x="34644" y="192495"/>
                                      </a:lnTo>
                                      <a:lnTo>
                                        <a:pt x="33574" y="189805"/>
                                      </a:lnTo>
                                      <a:lnTo>
                                        <a:pt x="29844" y="184276"/>
                                      </a:lnTo>
                                      <a:lnTo>
                                        <a:pt x="28468" y="180516"/>
                                      </a:lnTo>
                                      <a:lnTo>
                                        <a:pt x="27552" y="176104"/>
                                      </a:lnTo>
                                      <a:lnTo>
                                        <a:pt x="26941" y="171257"/>
                                      </a:lnTo>
                                      <a:lnTo>
                                        <a:pt x="25580" y="167074"/>
                                      </a:lnTo>
                                      <a:lnTo>
                                        <a:pt x="23721" y="163333"/>
                                      </a:lnTo>
                                      <a:lnTo>
                                        <a:pt x="21529" y="159886"/>
                                      </a:lnTo>
                                      <a:lnTo>
                                        <a:pt x="20068" y="155683"/>
                                      </a:lnTo>
                                      <a:lnTo>
                                        <a:pt x="19094" y="150976"/>
                                      </a:lnTo>
                                      <a:lnTo>
                                        <a:pt x="18444" y="145933"/>
                                      </a:lnTo>
                                      <a:lnTo>
                                        <a:pt x="18011" y="140666"/>
                                      </a:lnTo>
                                      <a:lnTo>
                                        <a:pt x="17723" y="135250"/>
                                      </a:lnTo>
                                      <a:lnTo>
                                        <a:pt x="17402" y="124152"/>
                                      </a:lnTo>
                                      <a:lnTo>
                                        <a:pt x="17160" y="84397"/>
                                      </a:lnTo>
                                      <a:lnTo>
                                        <a:pt x="17146" y="48957"/>
                                      </a:lnTo>
                                      <a:lnTo>
                                        <a:pt x="18099" y="44583"/>
                                      </a:lnTo>
                                      <a:lnTo>
                                        <a:pt x="19686" y="39762"/>
                                      </a:lnTo>
                                      <a:lnTo>
                                        <a:pt x="21696" y="34643"/>
                                      </a:lnTo>
                                      <a:lnTo>
                                        <a:pt x="23037" y="30278"/>
                                      </a:lnTo>
                                      <a:lnTo>
                                        <a:pt x="23930" y="26415"/>
                                      </a:lnTo>
                                      <a:lnTo>
                                        <a:pt x="24526" y="22888"/>
                                      </a:lnTo>
                                      <a:lnTo>
                                        <a:pt x="25876" y="20536"/>
                                      </a:lnTo>
                                      <a:lnTo>
                                        <a:pt x="27729" y="18968"/>
                                      </a:lnTo>
                                      <a:lnTo>
                                        <a:pt x="29916" y="17923"/>
                                      </a:lnTo>
                                      <a:lnTo>
                                        <a:pt x="34886" y="14222"/>
                                      </a:lnTo>
                                      <a:lnTo>
                                        <a:pt x="37545" y="11901"/>
                                      </a:lnTo>
                                      <a:lnTo>
                                        <a:pt x="40270" y="10354"/>
                                      </a:lnTo>
                                      <a:lnTo>
                                        <a:pt x="45838" y="8635"/>
                                      </a:lnTo>
                                      <a:lnTo>
                                        <a:pt x="51488" y="5331"/>
                                      </a:lnTo>
                                      <a:lnTo>
                                        <a:pt x="54328" y="3116"/>
                                      </a:lnTo>
                                      <a:lnTo>
                                        <a:pt x="60023" y="656"/>
                                      </a:lnTo>
                                      <a:lnTo>
                                        <a:pt x="62876" y="0"/>
                                      </a:lnTo>
                                      <a:lnTo>
                                        <a:pt x="65730" y="515"/>
                                      </a:lnTo>
                                      <a:lnTo>
                                        <a:pt x="71441" y="3627"/>
                                      </a:lnTo>
                                      <a:lnTo>
                                        <a:pt x="77154" y="5645"/>
                                      </a:lnTo>
                                      <a:lnTo>
                                        <a:pt x="82869" y="6542"/>
                                      </a:lnTo>
                                      <a:lnTo>
                                        <a:pt x="88583" y="6941"/>
                                      </a:lnTo>
                                      <a:lnTo>
                                        <a:pt x="92393" y="8000"/>
                                      </a:lnTo>
                                      <a:lnTo>
                                        <a:pt x="96838" y="9658"/>
                                      </a:lnTo>
                                      <a:lnTo>
                                        <a:pt x="101706" y="11716"/>
                                      </a:lnTo>
                                      <a:lnTo>
                                        <a:pt x="105904" y="14041"/>
                                      </a:lnTo>
                                      <a:lnTo>
                                        <a:pt x="109655" y="16543"/>
                                      </a:lnTo>
                                      <a:lnTo>
                                        <a:pt x="113109" y="19164"/>
                                      </a:lnTo>
                                      <a:lnTo>
                                        <a:pt x="116363" y="21863"/>
                                      </a:lnTo>
                                      <a:lnTo>
                                        <a:pt x="119486" y="24616"/>
                                      </a:lnTo>
                                      <a:lnTo>
                                        <a:pt x="122519" y="27403"/>
                                      </a:lnTo>
                                      <a:lnTo>
                                        <a:pt x="125495" y="31166"/>
                                      </a:lnTo>
                                      <a:lnTo>
                                        <a:pt x="128431" y="35580"/>
                                      </a:lnTo>
                                      <a:lnTo>
                                        <a:pt x="131341" y="40427"/>
                                      </a:lnTo>
                                      <a:lnTo>
                                        <a:pt x="134233" y="44612"/>
                                      </a:lnTo>
                                      <a:lnTo>
                                        <a:pt x="137114" y="48353"/>
                                      </a:lnTo>
                                      <a:lnTo>
                                        <a:pt x="139987" y="51801"/>
                                      </a:lnTo>
                                      <a:lnTo>
                                        <a:pt x="145719" y="58171"/>
                                      </a:lnTo>
                                      <a:lnTo>
                                        <a:pt x="151442" y="64177"/>
                                      </a:lnTo>
                                      <a:lnTo>
                                        <a:pt x="157160" y="70021"/>
                                      </a:lnTo>
                                      <a:lnTo>
                                        <a:pt x="159066" y="72913"/>
                                      </a:lnTo>
                                      <a:lnTo>
                                        <a:pt x="161184" y="78667"/>
                                      </a:lnTo>
                                      <a:lnTo>
                                        <a:pt x="164665" y="84399"/>
                                      </a:lnTo>
                                      <a:lnTo>
                                        <a:pt x="166927" y="87261"/>
                                      </a:lnTo>
                                      <a:lnTo>
                                        <a:pt x="169440" y="92981"/>
                                      </a:lnTo>
                                      <a:lnTo>
                                        <a:pt x="170557" y="98698"/>
                                      </a:lnTo>
                                      <a:lnTo>
                                        <a:pt x="171053" y="104414"/>
                                      </a:lnTo>
                                      <a:lnTo>
                                        <a:pt x="172138" y="107272"/>
                                      </a:lnTo>
                                      <a:lnTo>
                                        <a:pt x="175883" y="112987"/>
                                      </a:lnTo>
                                      <a:lnTo>
                                        <a:pt x="178183" y="118702"/>
                                      </a:lnTo>
                                      <a:lnTo>
                                        <a:pt x="179205" y="124417"/>
                                      </a:lnTo>
                                      <a:lnTo>
                                        <a:pt x="179659" y="130132"/>
                                      </a:lnTo>
                                      <a:lnTo>
                                        <a:pt x="179862" y="135848"/>
                                      </a:lnTo>
                                      <a:lnTo>
                                        <a:pt x="179915" y="138705"/>
                                      </a:lnTo>
                                      <a:lnTo>
                                        <a:pt x="180903" y="142515"/>
                                      </a:lnTo>
                                      <a:lnTo>
                                        <a:pt x="182516" y="146960"/>
                                      </a:lnTo>
                                      <a:lnTo>
                                        <a:pt x="188596" y="161565"/>
                                      </a:lnTo>
                                    </a:path>
                                  </a:pathLst>
                                </a:custGeom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1026" style="position:absolute;margin-left:1.05pt;margin-top:9.3pt;width:32.25pt;height:20.9pt;z-index:251673600" coordsize="409541,26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">
                      <v:shape id="SMARTInkAnnotation11" o:spid="_x0000_s1027" style="position:absolute;width:200430;height:265595;visibility:visible;mso-wrap-style:square;v-text-anchor:top" coordsize="200430,26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jTsIA&#10;AADbAAAADwAAAGRycy9kb3ducmV2LnhtbESPT4vCMBTE78J+h/CEvciaWlGk2yiLsItX/+D50Tzb&#10;2uYlNFlbv70RBI/DzPyGyTeDacWNOl9bVjCbJiCIC6trLhWcjr9fKxA+IGtsLZOCO3nYrD9GOWba&#10;9ryn2yGUIkLYZ6igCsFlUvqiIoN+ah1x9C62Mxii7EqpO+wj3LQyTZKlNFhzXKjQ0baiojn8GwX9&#10;3V1dS7t5Uy/+lpdhn9J5clbqczz8fIMINIR3+NXeaQXpHJ5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qNOwgAAANsAAAAPAAAAAAAAAAAAAAAAAJgCAABkcnMvZG93&#10;bnJldi54bWxQSwUGAAAAAAQABAD1AAAAhwMAAAAA&#10;" path="m118674,25717r-4550,-4551l111831,19826r-5088,-1490l103100,17939r-4334,-265l89824,17380,76322,17192r-3027,-16l70324,18118r-5842,3587l58711,26474r-5740,5295l44385,40104r-5719,5660l32951,53995r-2858,4861l24377,66798r-5715,7657l15804,79164r-2857,5045l11042,89477,9772,94893r-847,5517l7408,106945r-1964,7214l3183,121826r-1508,7016l670,135425,,141718r506,7053l1795,156331r1812,7897l4815,171398r806,6685l6158,184444r1310,7099l9294,199133r2170,7917l12911,214233r965,6694l14519,227295r2333,5197l20313,236910r7973,7448l35004,250844r4078,3063l43705,256901r4987,2949l52969,261816r3804,1311l60262,264000r4231,583l69218,264971r5056,259l84971,265517r5519,77l96075,264693r5628,-1554l107360,261151r4724,-2278l116186,256402r3686,-2600l124236,252069r4813,-1155l134164,250143r5314,-2418l144925,244207r5538,-4250l155106,235219r4049,-5064l162807,224874r3387,-5425l169404,213926r6106,-11215l187193,179989r2878,-5704l191990,167625r1278,-7298l194121,152605r1521,-7053l197608,138945r2264,-6311l200429,125571r-582,-7567l198507,110101r-893,-7172l197018,96241r-397,-6362l195403,83731r-1763,-6002l191511,71822r-2372,-5844l186607,60178,181252,48653,175696,37181r-3767,-4774l167512,28272r-4849,-3709l158478,21138r-3743,-3236l151287,14792r-4203,-3026l142376,8797,137334,5864,133018,3910,129190,2606r-3506,-869l121443,1158,116710,772,111650,515,100947,229,67240,e" filled="f" strokecolor="blue" strokeweight="3pt">
                        <v:path arrowok="t" textboxrect="0,0,200430,265595"/>
                      </v:shape>
                      <v:shape id="SMARTInkAnnotation12" o:spid="_x0000_s1028" style="position:absolute;left:220944;top:9441;width:188597;height:204425;visibility:visible;mso-wrap-style:square;v-text-anchor:top" coordsize="188597,204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BxMIA&#10;AADbAAAADwAAAGRycy9kb3ducmV2LnhtbESPT4vCMBTE78J+h/CEvdlUEZFqFF0QPAnrn4O3R/Ns&#10;qs1LaaLNfvuNsLDHYWZ+wyzX0TbiRZ2vHSsYZzkI4tLpmisF59NuNAfhA7LGxjEp+CEP69XHYImF&#10;dj1/0+sYKpEg7AtUYEJoCyl9aciiz1xLnLyb6yyGJLtK6g77BLeNnOT5TFqsOS0YbOnLUPk4Pq0C&#10;2l/uMrJp+5t+PE+l3l4Pu6jU5zBuFiACxfAf/mvvtYLJFN5f0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AHEwgAAANsAAAAPAAAAAAAAAAAAAAAAAJgCAABkcnMvZG93&#10;bnJldi54bWxQSwUGAAAAAAQABAD1AAAAhwMAAAAA&#10;" path="m,41550l,74471r953,4266l2540,82534r2011,3484l9325,94969r2607,5053l13670,105297r1159,5421l15601,116237r1467,5584l18998,127449r2241,5657l22732,137830r995,4102l24390,145619r1395,4363l27668,154795r2207,5114l31347,164271r981,3861l32982,171658r1389,3303l38454,181171r2449,5935l41992,192919r484,5758l42862,204414r-4550,10l36971,203472r-893,-1586l35085,197583r-441,-5088l33574,189805r-3730,-5529l28468,180516r-916,-4412l26941,171257r-1361,-4183l23721,163333r-2192,-3447l20068,155683r-974,-4707l18444,145933r-433,-5267l17723,135250r-321,-11098l17160,84397r-14,-35440l18099,44583r1587,-4821l21696,34643r1341,-4365l23930,26415r596,-3527l25876,20536r1853,-1568l29916,17923r4970,-3701l37545,11901r2725,-1547l45838,8635,51488,5331,54328,3116,60023,656,62876,r2854,515l71441,3627r5713,2018l82869,6542r5714,399l92393,8000r4445,1658l101706,11716r4198,2325l109655,16543r3454,2621l116363,21863r3123,2753l122519,27403r2976,3763l128431,35580r2910,4847l134233,44612r2881,3741l139987,51801r5732,6370l151442,64177r5718,5844l159066,72913r2118,5754l164665,84399r2262,2862l169440,92981r1117,5717l171053,104414r1085,2858l175883,112987r2300,5715l179205,124417r454,5715l179862,135848r53,2857l180903,142515r1613,4445l188596,161565e" filled="f" strokecolor="blue" strokeweight="3pt">
                        <v:path arrowok="t" textboxrect="0,0,188597,204425"/>
                      </v:shape>
                    </v:group>
                  </w:pict>
                </mc:Fallback>
              </mc:AlternateContent>
            </w:r>
          </w:p>
          <w:p w:rsidR="008A3E7A" w:rsidRDefault="008A3E7A"/>
        </w:tc>
      </w:tr>
    </w:tbl>
    <w:p w:rsidR="008A3E7A" w:rsidRPr="008A3E7A" w:rsidRDefault="008A3E7A" w:rsidP="008A3E7A">
      <w:pPr>
        <w:pStyle w:val="ListParagraph"/>
        <w:numPr>
          <w:ilvl w:val="0"/>
          <w:numId w:val="1"/>
        </w:numPr>
        <w:rPr>
          <w:b/>
          <w:sz w:val="24"/>
        </w:rPr>
      </w:pPr>
      <w:r w:rsidRPr="008A3E7A">
        <w:rPr>
          <w:b/>
          <w:sz w:val="24"/>
        </w:rPr>
        <w:t xml:space="preserve">Political Cartoons </w:t>
      </w:r>
      <w:r>
        <w:rPr>
          <w:b/>
          <w:sz w:val="24"/>
        </w:rPr>
        <w:t>–</w:t>
      </w:r>
      <w:r w:rsidRPr="008A3E7A">
        <w:rPr>
          <w:b/>
          <w:sz w:val="24"/>
        </w:rPr>
        <w:t xml:space="preserve"> </w:t>
      </w:r>
      <w:r>
        <w:rPr>
          <w:b/>
          <w:sz w:val="24"/>
        </w:rPr>
        <w:t>Worksheets and Review: For each cartoon, complete an evaluation sheet.</w:t>
      </w:r>
    </w:p>
    <w:p w:rsidR="008A3E7A" w:rsidRDefault="008A3E7A">
      <w:r w:rsidRPr="008A3E7A">
        <w:rPr>
          <w:noProof/>
        </w:rPr>
        <w:drawing>
          <wp:inline distT="0" distB="0" distL="0" distR="0" wp14:anchorId="5CCB7EB2" wp14:editId="05C84EE8">
            <wp:extent cx="5943600" cy="4870057"/>
            <wp:effectExtent l="0" t="0" r="0" b="0"/>
            <wp:docPr id="1" name="Picture 1" descr="Wednesday, October 16,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dnesday, October 16, 20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7A" w:rsidRDefault="008A3E7A">
      <w:r w:rsidRPr="008A3E7A">
        <w:rPr>
          <w:noProof/>
        </w:rPr>
        <w:lastRenderedPageBreak/>
        <w:drawing>
          <wp:inline distT="0" distB="0" distL="0" distR="0">
            <wp:extent cx="4304665" cy="3044825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7A" w:rsidRDefault="008A3E7A">
      <w:r>
        <w:rPr>
          <w:noProof/>
        </w:rPr>
        <w:drawing>
          <wp:inline distT="0" distB="0" distL="0" distR="0">
            <wp:extent cx="5710555" cy="4071620"/>
            <wp:effectExtent l="0" t="0" r="0" b="0"/>
            <wp:docPr id="3" name="Picture 3" descr="137252 600 9 11 Legacy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7252 600 9 11 Legacy cartoo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7A" w:rsidRDefault="008A3E7A"/>
    <w:p w:rsidR="008A3E7A" w:rsidRDefault="008A3E7A">
      <w:r>
        <w:rPr>
          <w:noProof/>
        </w:rPr>
        <w:lastRenderedPageBreak/>
        <w:drawing>
          <wp:inline distT="0" distB="0" distL="0" distR="0">
            <wp:extent cx="5943600" cy="4870057"/>
            <wp:effectExtent l="0" t="0" r="0" b="0"/>
            <wp:docPr id="4" name="Picture 4" descr="Wednesday, September 25,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dnesday, September 25, 2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7A" w:rsidRDefault="00E4040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2260121</wp:posOffset>
                </wp:positionH>
                <wp:positionV relativeFrom="paragraph">
                  <wp:posOffset>2484408</wp:posOffset>
                </wp:positionV>
                <wp:extent cx="291466" cy="111443"/>
                <wp:effectExtent l="19050" t="19050" r="13335" b="22225"/>
                <wp:wrapNone/>
                <wp:docPr id="70" name="SMARTInkAnnotation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6" cy="111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466" h="111443">
                              <a:moveTo>
                                <a:pt x="8572" y="8573"/>
                              </a:moveTo>
                              <a:lnTo>
                                <a:pt x="0" y="8573"/>
                              </a:lnTo>
                              <a:lnTo>
                                <a:pt x="0" y="17040"/>
                              </a:lnTo>
                              <a:lnTo>
                                <a:pt x="2540" y="19639"/>
                              </a:lnTo>
                              <a:lnTo>
                                <a:pt x="8468" y="25612"/>
                              </a:lnTo>
                              <a:lnTo>
                                <a:pt x="8526" y="28211"/>
                              </a:lnTo>
                              <a:lnTo>
                                <a:pt x="8563" y="33089"/>
                              </a:lnTo>
                              <a:lnTo>
                                <a:pt x="9519" y="33489"/>
                              </a:lnTo>
                              <a:lnTo>
                                <a:pt x="16792" y="34259"/>
                              </a:lnTo>
                              <a:lnTo>
                                <a:pt x="16988" y="36816"/>
                              </a:lnTo>
                              <a:lnTo>
                                <a:pt x="17040" y="38832"/>
                              </a:lnTo>
                              <a:lnTo>
                                <a:pt x="18028" y="40175"/>
                              </a:lnTo>
                              <a:lnTo>
                                <a:pt x="19639" y="41071"/>
                              </a:lnTo>
                              <a:lnTo>
                                <a:pt x="24517" y="42509"/>
                              </a:lnTo>
                              <a:lnTo>
                                <a:pt x="24917" y="43579"/>
                              </a:lnTo>
                              <a:lnTo>
                                <a:pt x="25184" y="45245"/>
                              </a:lnTo>
                              <a:lnTo>
                                <a:pt x="25612" y="50212"/>
                              </a:lnTo>
                              <a:lnTo>
                                <a:pt x="26600" y="50620"/>
                              </a:lnTo>
                              <a:lnTo>
                                <a:pt x="33089" y="51328"/>
                              </a:lnTo>
                              <a:lnTo>
                                <a:pt x="33489" y="52316"/>
                              </a:lnTo>
                              <a:lnTo>
                                <a:pt x="33756" y="53927"/>
                              </a:lnTo>
                              <a:lnTo>
                                <a:pt x="33934" y="55954"/>
                              </a:lnTo>
                              <a:lnTo>
                                <a:pt x="35005" y="57305"/>
                              </a:lnTo>
                              <a:lnTo>
                                <a:pt x="36672" y="58206"/>
                              </a:lnTo>
                              <a:lnTo>
                                <a:pt x="41640" y="59652"/>
                              </a:lnTo>
                              <a:lnTo>
                                <a:pt x="42047" y="60723"/>
                              </a:lnTo>
                              <a:lnTo>
                                <a:pt x="42319" y="62390"/>
                              </a:lnTo>
                              <a:lnTo>
                                <a:pt x="42755" y="67357"/>
                              </a:lnTo>
                              <a:lnTo>
                                <a:pt x="43744" y="67765"/>
                              </a:lnTo>
                              <a:lnTo>
                                <a:pt x="47382" y="68218"/>
                              </a:lnTo>
                              <a:lnTo>
                                <a:pt x="48733" y="69291"/>
                              </a:lnTo>
                              <a:lnTo>
                                <a:pt x="49634" y="70959"/>
                              </a:lnTo>
                              <a:lnTo>
                                <a:pt x="51330" y="76790"/>
                              </a:lnTo>
                              <a:lnTo>
                                <a:pt x="55954" y="77045"/>
                              </a:lnTo>
                              <a:lnTo>
                                <a:pt x="57306" y="78033"/>
                              </a:lnTo>
                              <a:lnTo>
                                <a:pt x="58206" y="79645"/>
                              </a:lnTo>
                              <a:lnTo>
                                <a:pt x="59652" y="84524"/>
                              </a:lnTo>
                              <a:lnTo>
                                <a:pt x="60723" y="84924"/>
                              </a:lnTo>
                              <a:lnTo>
                                <a:pt x="67357" y="85620"/>
                              </a:lnTo>
                              <a:lnTo>
                                <a:pt x="67765" y="86607"/>
                              </a:lnTo>
                              <a:lnTo>
                                <a:pt x="68037" y="88218"/>
                              </a:lnTo>
                              <a:lnTo>
                                <a:pt x="68473" y="93097"/>
                              </a:lnTo>
                              <a:lnTo>
                                <a:pt x="69461" y="93497"/>
                              </a:lnTo>
                              <a:lnTo>
                                <a:pt x="76797" y="94266"/>
                              </a:lnTo>
                              <a:lnTo>
                                <a:pt x="76994" y="96824"/>
                              </a:lnTo>
                              <a:lnTo>
                                <a:pt x="77047" y="98839"/>
                              </a:lnTo>
                              <a:lnTo>
                                <a:pt x="78035" y="100183"/>
                              </a:lnTo>
                              <a:lnTo>
                                <a:pt x="79645" y="101079"/>
                              </a:lnTo>
                              <a:lnTo>
                                <a:pt x="85694" y="102861"/>
                              </a:lnTo>
                              <a:lnTo>
                                <a:pt x="93103" y="102869"/>
                              </a:lnTo>
                              <a:lnTo>
                                <a:pt x="93501" y="103822"/>
                              </a:lnTo>
                              <a:lnTo>
                                <a:pt x="93767" y="105410"/>
                              </a:lnTo>
                              <a:lnTo>
                                <a:pt x="94266" y="111089"/>
                              </a:lnTo>
                              <a:lnTo>
                                <a:pt x="102861" y="111442"/>
                              </a:lnTo>
                              <a:lnTo>
                                <a:pt x="124461" y="111442"/>
                              </a:lnTo>
                              <a:lnTo>
                                <a:pt x="125836" y="110490"/>
                              </a:lnTo>
                              <a:lnTo>
                                <a:pt x="126753" y="108903"/>
                              </a:lnTo>
                              <a:lnTo>
                                <a:pt x="127365" y="106892"/>
                              </a:lnTo>
                              <a:lnTo>
                                <a:pt x="128725" y="105551"/>
                              </a:lnTo>
                              <a:lnTo>
                                <a:pt x="130584" y="104658"/>
                              </a:lnTo>
                              <a:lnTo>
                                <a:pt x="135861" y="103223"/>
                              </a:lnTo>
                              <a:lnTo>
                                <a:pt x="141326" y="102975"/>
                              </a:lnTo>
                              <a:lnTo>
                                <a:pt x="142795" y="101987"/>
                              </a:lnTo>
                              <a:lnTo>
                                <a:pt x="143774" y="100376"/>
                              </a:lnTo>
                              <a:lnTo>
                                <a:pt x="144427" y="98350"/>
                              </a:lnTo>
                              <a:lnTo>
                                <a:pt x="145815" y="96999"/>
                              </a:lnTo>
                              <a:lnTo>
                                <a:pt x="147692" y="96098"/>
                              </a:lnTo>
                              <a:lnTo>
                                <a:pt x="149896" y="95498"/>
                              </a:lnTo>
                              <a:lnTo>
                                <a:pt x="151366" y="94145"/>
                              </a:lnTo>
                              <a:lnTo>
                                <a:pt x="152345" y="92291"/>
                              </a:lnTo>
                              <a:lnTo>
                                <a:pt x="152999" y="90102"/>
                              </a:lnTo>
                              <a:lnTo>
                                <a:pt x="154387" y="88643"/>
                              </a:lnTo>
                              <a:lnTo>
                                <a:pt x="156264" y="87670"/>
                              </a:lnTo>
                              <a:lnTo>
                                <a:pt x="161571" y="86110"/>
                              </a:lnTo>
                              <a:lnTo>
                                <a:pt x="164837" y="83356"/>
                              </a:lnTo>
                              <a:lnTo>
                                <a:pt x="170144" y="78378"/>
                              </a:lnTo>
                              <a:lnTo>
                                <a:pt x="175614" y="72965"/>
                              </a:lnTo>
                              <a:lnTo>
                                <a:pt x="178036" y="71503"/>
                              </a:lnTo>
                              <a:lnTo>
                                <a:pt x="183267" y="69879"/>
                              </a:lnTo>
                              <a:lnTo>
                                <a:pt x="185043" y="68494"/>
                              </a:lnTo>
                              <a:lnTo>
                                <a:pt x="186227" y="66617"/>
                              </a:lnTo>
                              <a:lnTo>
                                <a:pt x="187016" y="64414"/>
                              </a:lnTo>
                              <a:lnTo>
                                <a:pt x="188495" y="62945"/>
                              </a:lnTo>
                              <a:lnTo>
                                <a:pt x="190433" y="61966"/>
                              </a:lnTo>
                              <a:lnTo>
                                <a:pt x="192678" y="61313"/>
                              </a:lnTo>
                              <a:lnTo>
                                <a:pt x="194175" y="59925"/>
                              </a:lnTo>
                              <a:lnTo>
                                <a:pt x="195172" y="58048"/>
                              </a:lnTo>
                              <a:lnTo>
                                <a:pt x="195838" y="55844"/>
                              </a:lnTo>
                              <a:lnTo>
                                <a:pt x="197233" y="54374"/>
                              </a:lnTo>
                              <a:lnTo>
                                <a:pt x="199116" y="53394"/>
                              </a:lnTo>
                              <a:lnTo>
                                <a:pt x="203749" y="52306"/>
                              </a:lnTo>
                              <a:lnTo>
                                <a:pt x="208983" y="51822"/>
                              </a:lnTo>
                              <a:lnTo>
                                <a:pt x="211711" y="50741"/>
                              </a:lnTo>
                              <a:lnTo>
                                <a:pt x="214483" y="49067"/>
                              </a:lnTo>
                              <a:lnTo>
                                <a:pt x="217284" y="46999"/>
                              </a:lnTo>
                              <a:lnTo>
                                <a:pt x="220104" y="44668"/>
                              </a:lnTo>
                              <a:lnTo>
                                <a:pt x="222936" y="42161"/>
                              </a:lnTo>
                              <a:lnTo>
                                <a:pt x="229774" y="35845"/>
                              </a:lnTo>
                              <a:lnTo>
                                <a:pt x="231288" y="35327"/>
                              </a:lnTo>
                              <a:lnTo>
                                <a:pt x="235510" y="34751"/>
                              </a:lnTo>
                              <a:lnTo>
                                <a:pt x="237969" y="33645"/>
                              </a:lnTo>
                              <a:lnTo>
                                <a:pt x="240561" y="31955"/>
                              </a:lnTo>
                              <a:lnTo>
                                <a:pt x="243242" y="29876"/>
                              </a:lnTo>
                              <a:lnTo>
                                <a:pt x="245981" y="28490"/>
                              </a:lnTo>
                              <a:lnTo>
                                <a:pt x="251565" y="26950"/>
                              </a:lnTo>
                              <a:lnTo>
                                <a:pt x="253435" y="25586"/>
                              </a:lnTo>
                              <a:lnTo>
                                <a:pt x="254682" y="23725"/>
                              </a:lnTo>
                              <a:lnTo>
                                <a:pt x="255513" y="21532"/>
                              </a:lnTo>
                              <a:lnTo>
                                <a:pt x="257019" y="20070"/>
                              </a:lnTo>
                              <a:lnTo>
                                <a:pt x="258976" y="19095"/>
                              </a:lnTo>
                              <a:lnTo>
                                <a:pt x="261233" y="18445"/>
                              </a:lnTo>
                              <a:lnTo>
                                <a:pt x="262738" y="17059"/>
                              </a:lnTo>
                              <a:lnTo>
                                <a:pt x="263741" y="15183"/>
                              </a:lnTo>
                              <a:lnTo>
                                <a:pt x="264410" y="12979"/>
                              </a:lnTo>
                              <a:lnTo>
                                <a:pt x="265808" y="11511"/>
                              </a:lnTo>
                              <a:lnTo>
                                <a:pt x="267693" y="10531"/>
                              </a:lnTo>
                              <a:lnTo>
                                <a:pt x="273932" y="8687"/>
                              </a:lnTo>
                              <a:lnTo>
                                <a:pt x="276688" y="6083"/>
                              </a:lnTo>
                              <a:lnTo>
                                <a:pt x="281667" y="1202"/>
                              </a:lnTo>
                              <a:lnTo>
                                <a:pt x="284888" y="534"/>
                              </a:lnTo>
                              <a:lnTo>
                                <a:pt x="291465" y="0"/>
                              </a:lnTo>
                            </a:path>
                          </a:pathLst>
                        </a:custGeom>
                        <a:ln w="381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MARTInkAnnotation48" o:spid="_x0000_s1026" style="position:absolute;margin-left:177.95pt;margin-top:195.6pt;width:22.95pt;height:8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466,11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" path="m8572,8573l,8573r,8467l2540,19639r5928,5973l8526,28211r37,4878l9519,33489r7273,770l16988,36816r52,2016l18028,40175r1611,896l24517,42509r400,1070l25184,45245r428,4967l26600,50620r6489,708l33489,52316r267,1611l33934,55954r1071,1351l36672,58206r4968,1446l42047,60723r272,1667l42755,67357r989,408l47382,68218r1351,1073l49634,70959r1696,5831l55954,77045r1352,988l58206,79645r1446,4879l60723,84924r6634,696l67765,86607r272,1611l68473,93097r988,400l76797,94266r197,2558l77047,98839r988,1344l79645,101079r6049,1782l93103,102869r398,953l93767,105410r499,5679l102861,111442r21600,l125836,110490r917,-1587l127365,106892r1360,-1341l130584,104658r5277,-1435l141326,102975r1469,-988l143774,100376r653,-2026l145815,96999r1877,-901l149896,95498r1470,-1353l152345,92291r654,-2189l154387,88643r1877,-973l161571,86110r3266,-2754l170144,78378r5470,-5413l178036,71503r5231,-1624l185043,68494r1184,-1877l187016,64414r1479,-1469l190433,61966r2245,-653l194175,59925r997,-1877l195838,55844r1395,-1470l199116,53394r4633,-1088l208983,51822r2728,-1081l214483,49067r2801,-2068l220104,44668r2832,-2507l229774,35845r1514,-518l235510,34751r2459,-1106l240561,31955r2681,-2079l245981,28490r5584,-1540l253435,25586r1247,-1861l255513,21532r1506,-1462l258976,19095r2257,-650l262738,17059r1003,-1876l264410,12979r1398,-1468l267693,10531r6239,-1844l276688,6083r4979,-4881l284888,534,291465,e" filled="f" strokeweight="3pt">
                <v:path arrowok="t" textboxrect="0,0,291466,111443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2467155</wp:posOffset>
                </wp:positionH>
                <wp:positionV relativeFrom="paragraph">
                  <wp:posOffset>2656840</wp:posOffset>
                </wp:positionV>
                <wp:extent cx="76656" cy="86145"/>
                <wp:effectExtent l="19050" t="19050" r="19050" b="2857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56" cy="86145"/>
                          <a:chOff x="0" y="0"/>
                          <a:chExt cx="76656" cy="86145"/>
                        </a:xfrm>
                      </wpg:grpSpPr>
                      <wps:wsp>
                        <wps:cNvPr id="66" name="SMARTInkAnnotation46"/>
                        <wps:cNvSpPr/>
                        <wps:spPr>
                          <a:xfrm>
                            <a:off x="0" y="51854"/>
                            <a:ext cx="60008" cy="3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8" h="34291">
                                <a:moveTo>
                                  <a:pt x="8572" y="34290"/>
                                </a:moveTo>
                                <a:lnTo>
                                  <a:pt x="0" y="34290"/>
                                </a:lnTo>
                                <a:lnTo>
                                  <a:pt x="8541" y="34290"/>
                                </a:lnTo>
                                <a:lnTo>
                                  <a:pt x="8563" y="29739"/>
                                </a:lnTo>
                                <a:lnTo>
                                  <a:pt x="9519" y="29351"/>
                                </a:lnTo>
                                <a:lnTo>
                                  <a:pt x="11108" y="30045"/>
                                </a:lnTo>
                                <a:lnTo>
                                  <a:pt x="13120" y="31460"/>
                                </a:lnTo>
                                <a:lnTo>
                                  <a:pt x="14462" y="31451"/>
                                </a:lnTo>
                                <a:lnTo>
                                  <a:pt x="15356" y="30492"/>
                                </a:lnTo>
                                <a:lnTo>
                                  <a:pt x="17139" y="25734"/>
                                </a:lnTo>
                                <a:lnTo>
                                  <a:pt x="17142" y="25725"/>
                                </a:lnTo>
                                <a:lnTo>
                                  <a:pt x="33937" y="25717"/>
                                </a:lnTo>
                                <a:lnTo>
                                  <a:pt x="34054" y="24765"/>
                                </a:lnTo>
                                <a:lnTo>
                                  <a:pt x="34133" y="23178"/>
                                </a:lnTo>
                                <a:lnTo>
                                  <a:pt x="34290" y="17159"/>
                                </a:lnTo>
                                <a:lnTo>
                                  <a:pt x="34290" y="17154"/>
                                </a:lnTo>
                                <a:lnTo>
                                  <a:pt x="42831" y="17145"/>
                                </a:lnTo>
                                <a:lnTo>
                                  <a:pt x="42853" y="12594"/>
                                </a:lnTo>
                                <a:lnTo>
                                  <a:pt x="43809" y="11254"/>
                                </a:lnTo>
                                <a:lnTo>
                                  <a:pt x="45398" y="10360"/>
                                </a:lnTo>
                                <a:lnTo>
                                  <a:pt x="51330" y="8604"/>
                                </a:lnTo>
                                <a:lnTo>
                                  <a:pt x="55955" y="8582"/>
                                </a:lnTo>
                                <a:lnTo>
                                  <a:pt x="57306" y="7626"/>
                                </a:lnTo>
                                <a:lnTo>
                                  <a:pt x="58206" y="6037"/>
                                </a:lnTo>
                                <a:lnTo>
                                  <a:pt x="60007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MARTInkAnnotation47"/>
                        <wps:cNvSpPr/>
                        <wps:spPr>
                          <a:xfrm>
                            <a:off x="42365" y="0"/>
                            <a:ext cx="34291" cy="5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1" h="51436">
                                <a:moveTo>
                                  <a:pt x="17145" y="51435"/>
                                </a:moveTo>
                                <a:lnTo>
                                  <a:pt x="24526" y="51435"/>
                                </a:lnTo>
                                <a:lnTo>
                                  <a:pt x="24924" y="50482"/>
                                </a:lnTo>
                                <a:lnTo>
                                  <a:pt x="25188" y="48895"/>
                                </a:lnTo>
                                <a:lnTo>
                                  <a:pt x="25716" y="42883"/>
                                </a:lnTo>
                                <a:lnTo>
                                  <a:pt x="25718" y="41910"/>
                                </a:lnTo>
                                <a:lnTo>
                                  <a:pt x="25718" y="34293"/>
                                </a:lnTo>
                                <a:lnTo>
                                  <a:pt x="34186" y="34290"/>
                                </a:lnTo>
                                <a:lnTo>
                                  <a:pt x="34220" y="33338"/>
                                </a:lnTo>
                                <a:lnTo>
                                  <a:pt x="34290" y="25764"/>
                                </a:lnTo>
                                <a:lnTo>
                                  <a:pt x="34290" y="25718"/>
                                </a:lnTo>
                                <a:lnTo>
                                  <a:pt x="26910" y="25718"/>
                                </a:lnTo>
                                <a:lnTo>
                                  <a:pt x="26512" y="24765"/>
                                </a:lnTo>
                                <a:lnTo>
                                  <a:pt x="26247" y="23177"/>
                                </a:lnTo>
                                <a:lnTo>
                                  <a:pt x="25720" y="17166"/>
                                </a:lnTo>
                                <a:lnTo>
                                  <a:pt x="25718" y="16193"/>
                                </a:lnTo>
                                <a:lnTo>
                                  <a:pt x="25718" y="8573"/>
                                </a:lnTo>
                                <a:lnTo>
                                  <a:pt x="17145" y="0"/>
                                </a:lnTo>
                                <a:lnTo>
                                  <a:pt x="8573" y="0"/>
                                </a:lnTo>
                                <a:lnTo>
                                  <a:pt x="8573" y="4939"/>
                                </a:lnTo>
                                <a:lnTo>
                                  <a:pt x="8573" y="2830"/>
                                </a:lnTo>
                                <a:lnTo>
                                  <a:pt x="7620" y="2839"/>
                                </a:lnTo>
                                <a:lnTo>
                                  <a:pt x="6033" y="3798"/>
                                </a:lnTo>
                                <a:lnTo>
                                  <a:pt x="21" y="8556"/>
                                </a:lnTo>
                                <a:lnTo>
                                  <a:pt x="0" y="8572"/>
                                </a:ln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26" style="position:absolute;margin-left:194.25pt;margin-top:209.2pt;width:6.05pt;height:6.8pt;z-index:251709440" coordsize="76656,8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">
                <v:shape id="SMARTInkAnnotation46" o:spid="_x0000_s1027" style="position:absolute;top:51854;width:60008;height:34291;visibility:visible;mso-wrap-style:square;v-text-anchor:top" coordsize="60008,3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recIA&#10;AADbAAAADwAAAGRycy9kb3ducmV2LnhtbESP3WoCMRSE7wu+QzhC72rWYlddjSKCtOiVrg9w2Jz9&#10;wc3JkqTr9u0bQfBymJlvmPV2MK3oyfnGsoLpJAFBXFjdcKXgmh8+FiB8QNbYWiYFf+Rhuxm9rTHT&#10;9s5n6i+hEhHCPkMFdQhdJqUvajLoJ7Yjjl5pncEQpaukdniPcNPKzyRJpcGG40KNHe1rKm6XX6NA&#10;ljM3X+anoy6XC/t96r/6fNYp9T4edisQgYbwCj/bP1pBmsLj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it5wgAAANsAAAAPAAAAAAAAAAAAAAAAAJgCAABkcnMvZG93&#10;bnJldi54bWxQSwUGAAAAAAQABAD1AAAAhwMAAAAA&#10;" path="m8572,34290l,34290r8541,l8563,29739r956,-388l11108,30045r2012,1415l14462,31451r894,-959l17139,25734r3,-9l33937,25717r117,-952l34133,23178r157,-6019l34290,17154r8541,-9l42853,12594r956,-1340l45398,10360,51330,8604r4625,-22l57306,7626r900,-1589l60007,e" filled="f" strokeweight="3pt">
                  <v:path arrowok="t" textboxrect="0,0,60008,34291"/>
                </v:shape>
                <v:shape id="SMARTInkAnnotation47" o:spid="_x0000_s1028" style="position:absolute;left:42365;width:34291;height:51436;visibility:visible;mso-wrap-style:square;v-text-anchor:top" coordsize="34291,5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y678A&#10;AADbAAAADwAAAGRycy9kb3ducmV2LnhtbESPS4sCMRCE74L/IbSwN834wMdoFBGFvfrAczNpZwaT&#10;zpBEnf33RljwWFTVV9Rq01ojnuRD7VjBcJCBIC6crrlUcDkf+nMQISJrNI5JwR8F2Ky7nRXm2r34&#10;SM9TLEWCcMhRQRVjk0sZiooshoFriJN3c95iTNKXUnt8Jbg1cpRlU2mx5rRQYUO7ior76WEVjI01&#10;1/34PgkHPVnMjbd1vF2V+um12yWISG38hv/bv1rBdAafL+k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+TLrvwAAANsAAAAPAAAAAAAAAAAAAAAAAJgCAABkcnMvZG93bnJl&#10;di54bWxQSwUGAAAAAAQABAD1AAAAhAMAAAAA&#10;" path="m17145,51435r7381,l24924,50482r264,-1587l25716,42883r2,-973l25718,34293r8468,-3l34220,33338r70,-7574l34290,25718r-7380,l26512,24765r-265,-1588l25720,17166r-2,-973l25718,8573,17145,,8573,r,4939l8573,2830r-953,9l6033,3798,21,8556,,8572,,34290e" filled="f" strokeweight="3pt">
                  <v:path arrowok="t" textboxrect="0,0,34291,51436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69011</wp:posOffset>
                </wp:positionH>
                <wp:positionV relativeFrom="paragraph">
                  <wp:posOffset>1371600</wp:posOffset>
                </wp:positionV>
                <wp:extent cx="5613803" cy="1401764"/>
                <wp:effectExtent l="19050" t="19050" r="25400" b="2730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803" cy="1401764"/>
                          <a:chOff x="0" y="0"/>
                          <a:chExt cx="5613803" cy="1401764"/>
                        </a:xfrm>
                      </wpg:grpSpPr>
                      <wps:wsp>
                        <wps:cNvPr id="39" name="SMARTInkAnnotation21"/>
                        <wps:cNvSpPr/>
                        <wps:spPr>
                          <a:xfrm>
                            <a:off x="1069676" y="733245"/>
                            <a:ext cx="968691" cy="5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691" h="582931">
                                <a:moveTo>
                                  <a:pt x="8570" y="0"/>
                                </a:moveTo>
                                <a:lnTo>
                                  <a:pt x="0" y="0"/>
                                </a:lnTo>
                                <a:lnTo>
                                  <a:pt x="21309" y="21312"/>
                                </a:lnTo>
                                <a:lnTo>
                                  <a:pt x="23730" y="22780"/>
                                </a:lnTo>
                                <a:lnTo>
                                  <a:pt x="28960" y="24412"/>
                                </a:lnTo>
                                <a:lnTo>
                                  <a:pt x="37260" y="25331"/>
                                </a:lnTo>
                                <a:lnTo>
                                  <a:pt x="40079" y="26412"/>
                                </a:lnTo>
                                <a:lnTo>
                                  <a:pt x="66795" y="43070"/>
                                </a:lnTo>
                                <a:lnTo>
                                  <a:pt x="70246" y="45859"/>
                                </a:lnTo>
                                <a:lnTo>
                                  <a:pt x="74453" y="47717"/>
                                </a:lnTo>
                                <a:lnTo>
                                  <a:pt x="88521" y="51286"/>
                                </a:lnTo>
                                <a:lnTo>
                                  <a:pt x="115170" y="65008"/>
                                </a:lnTo>
                                <a:lnTo>
                                  <a:pt x="137330" y="70414"/>
                                </a:lnTo>
                                <a:lnTo>
                                  <a:pt x="165755" y="83109"/>
                                </a:lnTo>
                                <a:lnTo>
                                  <a:pt x="194311" y="97187"/>
                                </a:lnTo>
                                <a:lnTo>
                                  <a:pt x="229668" y="111447"/>
                                </a:lnTo>
                                <a:lnTo>
                                  <a:pt x="253962" y="122873"/>
                                </a:lnTo>
                                <a:lnTo>
                                  <a:pt x="283949" y="140194"/>
                                </a:lnTo>
                                <a:lnTo>
                                  <a:pt x="321341" y="156810"/>
                                </a:lnTo>
                                <a:lnTo>
                                  <a:pt x="344130" y="170181"/>
                                </a:lnTo>
                                <a:lnTo>
                                  <a:pt x="368980" y="181657"/>
                                </a:lnTo>
                                <a:lnTo>
                                  <a:pt x="397086" y="194068"/>
                                </a:lnTo>
                                <a:lnTo>
                                  <a:pt x="420866" y="203764"/>
                                </a:lnTo>
                                <a:lnTo>
                                  <a:pt x="446009" y="217325"/>
                                </a:lnTo>
                                <a:lnTo>
                                  <a:pt x="471557" y="228752"/>
                                </a:lnTo>
                                <a:lnTo>
                                  <a:pt x="497224" y="242826"/>
                                </a:lnTo>
                                <a:lnTo>
                                  <a:pt x="522926" y="254405"/>
                                </a:lnTo>
                                <a:lnTo>
                                  <a:pt x="548639" y="268525"/>
                                </a:lnTo>
                                <a:lnTo>
                                  <a:pt x="574356" y="279165"/>
                                </a:lnTo>
                                <a:lnTo>
                                  <a:pt x="599120" y="289302"/>
                                </a:lnTo>
                                <a:lnTo>
                                  <a:pt x="627577" y="306772"/>
                                </a:lnTo>
                                <a:lnTo>
                                  <a:pt x="652037" y="319178"/>
                                </a:lnTo>
                                <a:lnTo>
                                  <a:pt x="677382" y="332379"/>
                                </a:lnTo>
                                <a:lnTo>
                                  <a:pt x="693487" y="340129"/>
                                </a:lnTo>
                                <a:lnTo>
                                  <a:pt x="721888" y="358086"/>
                                </a:lnTo>
                                <a:lnTo>
                                  <a:pt x="737080" y="365842"/>
                                </a:lnTo>
                                <a:lnTo>
                                  <a:pt x="762355" y="383803"/>
                                </a:lnTo>
                                <a:lnTo>
                                  <a:pt x="774116" y="391559"/>
                                </a:lnTo>
                                <a:lnTo>
                                  <a:pt x="792399" y="405684"/>
                                </a:lnTo>
                                <a:lnTo>
                                  <a:pt x="821154" y="419472"/>
                                </a:lnTo>
                                <a:lnTo>
                                  <a:pt x="845461" y="431368"/>
                                </a:lnTo>
                                <a:lnTo>
                                  <a:pt x="850343" y="435216"/>
                                </a:lnTo>
                                <a:lnTo>
                                  <a:pt x="862716" y="448781"/>
                                </a:lnTo>
                                <a:lnTo>
                                  <a:pt x="883481" y="462381"/>
                                </a:lnTo>
                                <a:lnTo>
                                  <a:pt x="897723" y="471329"/>
                                </a:lnTo>
                                <a:lnTo>
                                  <a:pt x="914083" y="484802"/>
                                </a:lnTo>
                                <a:lnTo>
                                  <a:pt x="922877" y="488450"/>
                                </a:lnTo>
                                <a:lnTo>
                                  <a:pt x="934382" y="497733"/>
                                </a:lnTo>
                                <a:lnTo>
                                  <a:pt x="951368" y="514194"/>
                                </a:lnTo>
                                <a:lnTo>
                                  <a:pt x="958777" y="521585"/>
                                </a:lnTo>
                                <a:lnTo>
                                  <a:pt x="960176" y="522031"/>
                                </a:lnTo>
                                <a:lnTo>
                                  <a:pt x="968302" y="522888"/>
                                </a:lnTo>
                                <a:lnTo>
                                  <a:pt x="968687" y="531390"/>
                                </a:lnTo>
                                <a:lnTo>
                                  <a:pt x="968690" y="511000"/>
                                </a:lnTo>
                                <a:lnTo>
                                  <a:pt x="967738" y="509259"/>
                                </a:lnTo>
                                <a:lnTo>
                                  <a:pt x="966150" y="508099"/>
                                </a:lnTo>
                                <a:lnTo>
                                  <a:pt x="964139" y="507325"/>
                                </a:lnTo>
                                <a:lnTo>
                                  <a:pt x="962798" y="505856"/>
                                </a:lnTo>
                                <a:lnTo>
                                  <a:pt x="961905" y="503925"/>
                                </a:lnTo>
                                <a:lnTo>
                                  <a:pt x="960912" y="499239"/>
                                </a:lnTo>
                                <a:lnTo>
                                  <a:pt x="960470" y="493982"/>
                                </a:lnTo>
                                <a:lnTo>
                                  <a:pt x="959400" y="491246"/>
                                </a:lnTo>
                                <a:lnTo>
                                  <a:pt x="954296" y="482845"/>
                                </a:lnTo>
                                <a:lnTo>
                                  <a:pt x="952768" y="477171"/>
                                </a:lnTo>
                                <a:lnTo>
                                  <a:pt x="951907" y="468620"/>
                                </a:lnTo>
                                <a:lnTo>
                                  <a:pt x="950834" y="465766"/>
                                </a:lnTo>
                                <a:lnTo>
                                  <a:pt x="945725" y="457198"/>
                                </a:lnTo>
                                <a:lnTo>
                                  <a:pt x="942836" y="448627"/>
                                </a:lnTo>
                                <a:lnTo>
                                  <a:pt x="937323" y="440055"/>
                                </a:lnTo>
                                <a:lnTo>
                                  <a:pt x="935699" y="434340"/>
                                </a:lnTo>
                                <a:lnTo>
                                  <a:pt x="933704" y="417019"/>
                                </a:lnTo>
                                <a:lnTo>
                                  <a:pt x="927666" y="403437"/>
                                </a:lnTo>
                                <a:lnTo>
                                  <a:pt x="926372" y="391952"/>
                                </a:lnTo>
                                <a:lnTo>
                                  <a:pt x="926191" y="387031"/>
                                </a:lnTo>
                                <a:lnTo>
                                  <a:pt x="925117" y="382799"/>
                                </a:lnTo>
                                <a:lnTo>
                                  <a:pt x="919090" y="369161"/>
                                </a:lnTo>
                                <a:lnTo>
                                  <a:pt x="918479" y="366122"/>
                                </a:lnTo>
                                <a:lnTo>
                                  <a:pt x="915259" y="360206"/>
                                </a:lnTo>
                                <a:lnTo>
                                  <a:pt x="913067" y="357295"/>
                                </a:lnTo>
                                <a:lnTo>
                                  <a:pt x="910631" y="351520"/>
                                </a:lnTo>
                                <a:lnTo>
                                  <a:pt x="909260" y="342914"/>
                                </a:lnTo>
                                <a:lnTo>
                                  <a:pt x="908797" y="331473"/>
                                </a:lnTo>
                                <a:lnTo>
                                  <a:pt x="907806" y="328614"/>
                                </a:lnTo>
                                <a:lnTo>
                                  <a:pt x="902813" y="320041"/>
                                </a:lnTo>
                                <a:lnTo>
                                  <a:pt x="901312" y="314325"/>
                                </a:lnTo>
                                <a:lnTo>
                                  <a:pt x="900216" y="297180"/>
                                </a:lnTo>
                                <a:lnTo>
                                  <a:pt x="900141" y="293158"/>
                                </a:lnTo>
                                <a:lnTo>
                                  <a:pt x="897584" y="289678"/>
                                </a:lnTo>
                                <a:lnTo>
                                  <a:pt x="891642" y="283010"/>
                                </a:lnTo>
                                <a:lnTo>
                                  <a:pt x="891538" y="274330"/>
                                </a:lnTo>
                                <a:lnTo>
                                  <a:pt x="891538" y="393162"/>
                                </a:lnTo>
                                <a:lnTo>
                                  <a:pt x="892490" y="397363"/>
                                </a:lnTo>
                                <a:lnTo>
                                  <a:pt x="898323" y="410949"/>
                                </a:lnTo>
                                <a:lnTo>
                                  <a:pt x="899580" y="422435"/>
                                </a:lnTo>
                                <a:lnTo>
                                  <a:pt x="900005" y="438832"/>
                                </a:lnTo>
                                <a:lnTo>
                                  <a:pt x="900110" y="517198"/>
                                </a:lnTo>
                                <a:lnTo>
                                  <a:pt x="901063" y="520059"/>
                                </a:lnTo>
                                <a:lnTo>
                                  <a:pt x="906002" y="528636"/>
                                </a:lnTo>
                                <a:lnTo>
                                  <a:pt x="908330" y="538374"/>
                                </a:lnTo>
                                <a:lnTo>
                                  <a:pt x="908662" y="554590"/>
                                </a:lnTo>
                                <a:lnTo>
                                  <a:pt x="908680" y="564123"/>
                                </a:lnTo>
                                <a:lnTo>
                                  <a:pt x="909633" y="564677"/>
                                </a:lnTo>
                                <a:lnTo>
                                  <a:pt x="913233" y="565292"/>
                                </a:lnTo>
                                <a:lnTo>
                                  <a:pt x="914574" y="566409"/>
                                </a:lnTo>
                                <a:lnTo>
                                  <a:pt x="915467" y="568106"/>
                                </a:lnTo>
                                <a:lnTo>
                                  <a:pt x="917150" y="573991"/>
                                </a:lnTo>
                                <a:lnTo>
                                  <a:pt x="917255" y="582930"/>
                                </a:lnTo>
                                <a:lnTo>
                                  <a:pt x="909874" y="575549"/>
                                </a:lnTo>
                                <a:lnTo>
                                  <a:pt x="906672" y="574887"/>
                                </a:lnTo>
                                <a:lnTo>
                                  <a:pt x="904485" y="574710"/>
                                </a:lnTo>
                                <a:lnTo>
                                  <a:pt x="902074" y="573640"/>
                                </a:lnTo>
                                <a:lnTo>
                                  <a:pt x="894130" y="568536"/>
                                </a:lnTo>
                                <a:lnTo>
                                  <a:pt x="888563" y="567007"/>
                                </a:lnTo>
                                <a:lnTo>
                                  <a:pt x="880073" y="566147"/>
                                </a:lnTo>
                                <a:lnTo>
                                  <a:pt x="877227" y="565074"/>
                                </a:lnTo>
                                <a:lnTo>
                                  <a:pt x="854212" y="552137"/>
                                </a:lnTo>
                                <a:lnTo>
                                  <a:pt x="847008" y="550194"/>
                                </a:lnTo>
                                <a:lnTo>
                                  <a:pt x="827779" y="547994"/>
                                </a:lnTo>
                                <a:lnTo>
                                  <a:pt x="805636" y="541916"/>
                                </a:lnTo>
                                <a:lnTo>
                                  <a:pt x="777214" y="540311"/>
                                </a:lnTo>
                                <a:lnTo>
                                  <a:pt x="765797" y="540176"/>
                                </a:lnTo>
                                <a:lnTo>
                                  <a:pt x="754373" y="537575"/>
                                </a:lnTo>
                                <a:lnTo>
                                  <a:pt x="742945" y="534197"/>
                                </a:lnTo>
                                <a:lnTo>
                                  <a:pt x="714372" y="531851"/>
                                </a:lnTo>
                                <a:lnTo>
                                  <a:pt x="697227" y="531600"/>
                                </a:lnTo>
                                <a:lnTo>
                                  <a:pt x="685797" y="529002"/>
                                </a:lnTo>
                                <a:lnTo>
                                  <a:pt x="671192" y="524724"/>
                                </a:lnTo>
                                <a:lnTo>
                                  <a:pt x="655753" y="523456"/>
                                </a:lnTo>
                                <a:lnTo>
                                  <a:pt x="634363" y="52292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MARTInkAnnotation22"/>
                        <wps:cNvSpPr/>
                        <wps:spPr>
                          <a:xfrm>
                            <a:off x="0" y="370936"/>
                            <a:ext cx="454212" cy="28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12" h="282784">
                                <a:moveTo>
                                  <a:pt x="162759" y="42861"/>
                                </a:moveTo>
                                <a:lnTo>
                                  <a:pt x="155379" y="35481"/>
                                </a:lnTo>
                                <a:lnTo>
                                  <a:pt x="154717" y="32279"/>
                                </a:lnTo>
                                <a:lnTo>
                                  <a:pt x="154540" y="30091"/>
                                </a:lnTo>
                                <a:lnTo>
                                  <a:pt x="153470" y="28633"/>
                                </a:lnTo>
                                <a:lnTo>
                                  <a:pt x="151804" y="27661"/>
                                </a:lnTo>
                                <a:lnTo>
                                  <a:pt x="149741" y="27013"/>
                                </a:lnTo>
                                <a:lnTo>
                                  <a:pt x="148365" y="25628"/>
                                </a:lnTo>
                                <a:lnTo>
                                  <a:pt x="147448" y="23752"/>
                                </a:lnTo>
                                <a:lnTo>
                                  <a:pt x="145977" y="18449"/>
                                </a:lnTo>
                                <a:lnTo>
                                  <a:pt x="138265" y="9878"/>
                                </a:lnTo>
                                <a:lnTo>
                                  <a:pt x="137586" y="6612"/>
                                </a:lnTo>
                                <a:lnTo>
                                  <a:pt x="137404" y="4408"/>
                                </a:lnTo>
                                <a:lnTo>
                                  <a:pt x="136331" y="2938"/>
                                </a:lnTo>
                                <a:lnTo>
                                  <a:pt x="134663" y="1958"/>
                                </a:lnTo>
                                <a:lnTo>
                                  <a:pt x="129693" y="386"/>
                                </a:lnTo>
                                <a:lnTo>
                                  <a:pt x="115731" y="9"/>
                                </a:lnTo>
                                <a:lnTo>
                                  <a:pt x="104331" y="0"/>
                                </a:lnTo>
                                <a:lnTo>
                                  <a:pt x="100913" y="2539"/>
                                </a:lnTo>
                                <a:lnTo>
                                  <a:pt x="93635" y="9324"/>
                                </a:lnTo>
                                <a:lnTo>
                                  <a:pt x="74145" y="28618"/>
                                </a:lnTo>
                                <a:lnTo>
                                  <a:pt x="68448" y="36849"/>
                                </a:lnTo>
                                <a:lnTo>
                                  <a:pt x="65595" y="41710"/>
                                </a:lnTo>
                                <a:lnTo>
                                  <a:pt x="61788" y="46856"/>
                                </a:lnTo>
                                <a:lnTo>
                                  <a:pt x="57345" y="52192"/>
                                </a:lnTo>
                                <a:lnTo>
                                  <a:pt x="52478" y="57654"/>
                                </a:lnTo>
                                <a:lnTo>
                                  <a:pt x="48281" y="63201"/>
                                </a:lnTo>
                                <a:lnTo>
                                  <a:pt x="44531" y="68804"/>
                                </a:lnTo>
                                <a:lnTo>
                                  <a:pt x="41078" y="74444"/>
                                </a:lnTo>
                                <a:lnTo>
                                  <a:pt x="37823" y="80109"/>
                                </a:lnTo>
                                <a:lnTo>
                                  <a:pt x="31667" y="91483"/>
                                </a:lnTo>
                                <a:lnTo>
                                  <a:pt x="17073" y="120020"/>
                                </a:lnTo>
                                <a:lnTo>
                                  <a:pt x="14200" y="125733"/>
                                </a:lnTo>
                                <a:lnTo>
                                  <a:pt x="12285" y="131446"/>
                                </a:lnTo>
                                <a:lnTo>
                                  <a:pt x="11008" y="137161"/>
                                </a:lnTo>
                                <a:lnTo>
                                  <a:pt x="10157" y="142875"/>
                                </a:lnTo>
                                <a:lnTo>
                                  <a:pt x="8637" y="147637"/>
                                </a:lnTo>
                                <a:lnTo>
                                  <a:pt x="4408" y="155468"/>
                                </a:lnTo>
                                <a:lnTo>
                                  <a:pt x="1894" y="162124"/>
                                </a:lnTo>
                                <a:lnTo>
                                  <a:pt x="776" y="168257"/>
                                </a:lnTo>
                                <a:lnTo>
                                  <a:pt x="147" y="176112"/>
                                </a:lnTo>
                                <a:lnTo>
                                  <a:pt x="0" y="178284"/>
                                </a:lnTo>
                                <a:lnTo>
                                  <a:pt x="913" y="178863"/>
                                </a:lnTo>
                                <a:lnTo>
                                  <a:pt x="7273" y="179869"/>
                                </a:lnTo>
                                <a:lnTo>
                                  <a:pt x="20282" y="180008"/>
                                </a:lnTo>
                                <a:lnTo>
                                  <a:pt x="28575" y="180018"/>
                                </a:lnTo>
                                <a:lnTo>
                                  <a:pt x="31393" y="179066"/>
                                </a:lnTo>
                                <a:lnTo>
                                  <a:pt x="45300" y="170696"/>
                                </a:lnTo>
                                <a:lnTo>
                                  <a:pt x="58107" y="162653"/>
                                </a:lnTo>
                                <a:lnTo>
                                  <a:pt x="70474" y="154238"/>
                                </a:lnTo>
                                <a:lnTo>
                                  <a:pt x="81739" y="148560"/>
                                </a:lnTo>
                                <a:lnTo>
                                  <a:pt x="88743" y="145712"/>
                                </a:lnTo>
                                <a:lnTo>
                                  <a:pt x="96270" y="142861"/>
                                </a:lnTo>
                                <a:lnTo>
                                  <a:pt x="109714" y="137153"/>
                                </a:lnTo>
                                <a:lnTo>
                                  <a:pt x="122038" y="131441"/>
                                </a:lnTo>
                                <a:lnTo>
                                  <a:pt x="133866" y="125728"/>
                                </a:lnTo>
                                <a:lnTo>
                                  <a:pt x="148013" y="120013"/>
                                </a:lnTo>
                                <a:lnTo>
                                  <a:pt x="163826" y="114299"/>
                                </a:lnTo>
                                <a:lnTo>
                                  <a:pt x="180378" y="108584"/>
                                </a:lnTo>
                                <a:lnTo>
                                  <a:pt x="187840" y="105726"/>
                                </a:lnTo>
                                <a:lnTo>
                                  <a:pt x="201212" y="100012"/>
                                </a:lnTo>
                                <a:lnTo>
                                  <a:pt x="208397" y="98106"/>
                                </a:lnTo>
                                <a:lnTo>
                                  <a:pt x="216044" y="96836"/>
                                </a:lnTo>
                                <a:lnTo>
                                  <a:pt x="224000" y="95990"/>
                                </a:lnTo>
                                <a:lnTo>
                                  <a:pt x="232162" y="94473"/>
                                </a:lnTo>
                                <a:lnTo>
                                  <a:pt x="240460" y="92509"/>
                                </a:lnTo>
                                <a:lnTo>
                                  <a:pt x="248850" y="90247"/>
                                </a:lnTo>
                                <a:lnTo>
                                  <a:pt x="256348" y="88740"/>
                                </a:lnTo>
                                <a:lnTo>
                                  <a:pt x="269759" y="87064"/>
                                </a:lnTo>
                                <a:lnTo>
                                  <a:pt x="276955" y="86617"/>
                                </a:lnTo>
                                <a:lnTo>
                                  <a:pt x="292571" y="86121"/>
                                </a:lnTo>
                                <a:lnTo>
                                  <a:pt x="319987" y="85802"/>
                                </a:lnTo>
                                <a:lnTo>
                                  <a:pt x="335508" y="85759"/>
                                </a:lnTo>
                                <a:lnTo>
                                  <a:pt x="349392" y="88280"/>
                                </a:lnTo>
                                <a:lnTo>
                                  <a:pt x="361912" y="91622"/>
                                </a:lnTo>
                                <a:lnTo>
                                  <a:pt x="373827" y="93108"/>
                                </a:lnTo>
                                <a:lnTo>
                                  <a:pt x="382932" y="96308"/>
                                </a:lnTo>
                                <a:lnTo>
                                  <a:pt x="395953" y="103465"/>
                                </a:lnTo>
                                <a:lnTo>
                                  <a:pt x="405466" y="107896"/>
                                </a:lnTo>
                                <a:lnTo>
                                  <a:pt x="416177" y="111344"/>
                                </a:lnTo>
                                <a:lnTo>
                                  <a:pt x="425383" y="117974"/>
                                </a:lnTo>
                                <a:lnTo>
                                  <a:pt x="434143" y="125971"/>
                                </a:lnTo>
                                <a:lnTo>
                                  <a:pt x="439902" y="131552"/>
                                </a:lnTo>
                                <a:lnTo>
                                  <a:pt x="445636" y="139747"/>
                                </a:lnTo>
                                <a:lnTo>
                                  <a:pt x="448499" y="144599"/>
                                </a:lnTo>
                                <a:lnTo>
                                  <a:pt x="451680" y="152531"/>
                                </a:lnTo>
                                <a:lnTo>
                                  <a:pt x="453093" y="159231"/>
                                </a:lnTo>
                                <a:lnTo>
                                  <a:pt x="453722" y="165384"/>
                                </a:lnTo>
                                <a:lnTo>
                                  <a:pt x="454076" y="174203"/>
                                </a:lnTo>
                                <a:lnTo>
                                  <a:pt x="454205" y="188580"/>
                                </a:lnTo>
                                <a:lnTo>
                                  <a:pt x="454211" y="191442"/>
                                </a:lnTo>
                                <a:lnTo>
                                  <a:pt x="453263" y="194303"/>
                                </a:lnTo>
                                <a:lnTo>
                                  <a:pt x="448330" y="202880"/>
                                </a:lnTo>
                                <a:lnTo>
                                  <a:pt x="445493" y="211453"/>
                                </a:lnTo>
                                <a:lnTo>
                                  <a:pt x="439043" y="220026"/>
                                </a:lnTo>
                                <a:lnTo>
                                  <a:pt x="433825" y="225742"/>
                                </a:lnTo>
                                <a:lnTo>
                                  <a:pt x="420981" y="234314"/>
                                </a:lnTo>
                                <a:lnTo>
                                  <a:pt x="405466" y="245744"/>
                                </a:lnTo>
                                <a:lnTo>
                                  <a:pt x="391412" y="254317"/>
                                </a:lnTo>
                                <a:lnTo>
                                  <a:pt x="379839" y="262889"/>
                                </a:lnTo>
                                <a:lnTo>
                                  <a:pt x="370047" y="268604"/>
                                </a:lnTo>
                                <a:lnTo>
                                  <a:pt x="359345" y="271779"/>
                                </a:lnTo>
                                <a:lnTo>
                                  <a:pt x="349191" y="273190"/>
                                </a:lnTo>
                                <a:lnTo>
                                  <a:pt x="341503" y="273817"/>
                                </a:lnTo>
                                <a:lnTo>
                                  <a:pt x="332371" y="276636"/>
                                </a:lnTo>
                                <a:lnTo>
                                  <a:pt x="321962" y="280111"/>
                                </a:lnTo>
                                <a:lnTo>
                                  <a:pt x="310986" y="281656"/>
                                </a:lnTo>
                                <a:lnTo>
                                  <a:pt x="298648" y="282525"/>
                                </a:lnTo>
                                <a:lnTo>
                                  <a:pt x="288959" y="282783"/>
                                </a:lnTo>
                                <a:lnTo>
                                  <a:pt x="280443" y="280303"/>
                                </a:lnTo>
                                <a:lnTo>
                                  <a:pt x="271261" y="276979"/>
                                </a:lnTo>
                                <a:lnTo>
                                  <a:pt x="257605" y="274844"/>
                                </a:lnTo>
                                <a:lnTo>
                                  <a:pt x="248484" y="27431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MARTInkAnnotation23"/>
                        <wps:cNvSpPr/>
                        <wps:spPr>
                          <a:xfrm>
                            <a:off x="241540" y="301925"/>
                            <a:ext cx="334329" cy="246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29" h="246217">
                                <a:moveTo>
                                  <a:pt x="0" y="7381"/>
                                </a:moveTo>
                                <a:lnTo>
                                  <a:pt x="0" y="0"/>
                                </a:lnTo>
                                <a:lnTo>
                                  <a:pt x="0" y="11609"/>
                                </a:lnTo>
                                <a:lnTo>
                                  <a:pt x="953" y="13057"/>
                                </a:lnTo>
                                <a:lnTo>
                                  <a:pt x="2540" y="14022"/>
                                </a:lnTo>
                                <a:lnTo>
                                  <a:pt x="4551" y="14666"/>
                                </a:lnTo>
                                <a:lnTo>
                                  <a:pt x="9326" y="17921"/>
                                </a:lnTo>
                                <a:lnTo>
                                  <a:pt x="17368" y="25108"/>
                                </a:lnTo>
                                <a:lnTo>
                                  <a:pt x="25784" y="33271"/>
                                </a:lnTo>
                                <a:lnTo>
                                  <a:pt x="31462" y="39842"/>
                                </a:lnTo>
                                <a:lnTo>
                                  <a:pt x="34310" y="44262"/>
                                </a:lnTo>
                                <a:lnTo>
                                  <a:pt x="37161" y="49113"/>
                                </a:lnTo>
                                <a:lnTo>
                                  <a:pt x="40967" y="53300"/>
                                </a:lnTo>
                                <a:lnTo>
                                  <a:pt x="50275" y="60491"/>
                                </a:lnTo>
                                <a:lnTo>
                                  <a:pt x="58222" y="66863"/>
                                </a:lnTo>
                                <a:lnTo>
                                  <a:pt x="65882" y="72870"/>
                                </a:lnTo>
                                <a:lnTo>
                                  <a:pt x="75636" y="78714"/>
                                </a:lnTo>
                                <a:lnTo>
                                  <a:pt x="79952" y="82559"/>
                                </a:lnTo>
                                <a:lnTo>
                                  <a:pt x="83781" y="87027"/>
                                </a:lnTo>
                                <a:lnTo>
                                  <a:pt x="87287" y="91911"/>
                                </a:lnTo>
                                <a:lnTo>
                                  <a:pt x="91529" y="96119"/>
                                </a:lnTo>
                                <a:lnTo>
                                  <a:pt x="101322" y="103335"/>
                                </a:lnTo>
                                <a:lnTo>
                                  <a:pt x="109485" y="109717"/>
                                </a:lnTo>
                                <a:lnTo>
                                  <a:pt x="117240" y="116681"/>
                                </a:lnTo>
                                <a:lnTo>
                                  <a:pt x="131364" y="130359"/>
                                </a:lnTo>
                                <a:lnTo>
                                  <a:pt x="138712" y="137603"/>
                                </a:lnTo>
                                <a:lnTo>
                                  <a:pt x="142005" y="141820"/>
                                </a:lnTo>
                                <a:lnTo>
                                  <a:pt x="145152" y="146537"/>
                                </a:lnTo>
                                <a:lnTo>
                                  <a:pt x="148203" y="151586"/>
                                </a:lnTo>
                                <a:lnTo>
                                  <a:pt x="152142" y="155905"/>
                                </a:lnTo>
                                <a:lnTo>
                                  <a:pt x="161599" y="163244"/>
                                </a:lnTo>
                                <a:lnTo>
                                  <a:pt x="169612" y="169681"/>
                                </a:lnTo>
                                <a:lnTo>
                                  <a:pt x="173082" y="172730"/>
                                </a:lnTo>
                                <a:lnTo>
                                  <a:pt x="176348" y="176669"/>
                                </a:lnTo>
                                <a:lnTo>
                                  <a:pt x="179478" y="181199"/>
                                </a:lnTo>
                                <a:lnTo>
                                  <a:pt x="182517" y="186125"/>
                                </a:lnTo>
                                <a:lnTo>
                                  <a:pt x="185496" y="190361"/>
                                </a:lnTo>
                                <a:lnTo>
                                  <a:pt x="191345" y="197607"/>
                                </a:lnTo>
                                <a:lnTo>
                                  <a:pt x="197120" y="204003"/>
                                </a:lnTo>
                                <a:lnTo>
                                  <a:pt x="202862" y="210021"/>
                                </a:lnTo>
                                <a:lnTo>
                                  <a:pt x="231340" y="238720"/>
                                </a:lnTo>
                                <a:lnTo>
                                  <a:pt x="235974" y="238803"/>
                                </a:lnTo>
                                <a:lnTo>
                                  <a:pt x="237326" y="239767"/>
                                </a:lnTo>
                                <a:lnTo>
                                  <a:pt x="238228" y="241363"/>
                                </a:lnTo>
                                <a:lnTo>
                                  <a:pt x="239674" y="246216"/>
                                </a:lnTo>
                                <a:lnTo>
                                  <a:pt x="239793" y="245662"/>
                                </a:lnTo>
                                <a:lnTo>
                                  <a:pt x="239999" y="239925"/>
                                </a:lnTo>
                                <a:lnTo>
                                  <a:pt x="239057" y="239562"/>
                                </a:lnTo>
                                <a:lnTo>
                                  <a:pt x="235470" y="239160"/>
                                </a:lnTo>
                                <a:lnTo>
                                  <a:pt x="234133" y="238100"/>
                                </a:lnTo>
                                <a:lnTo>
                                  <a:pt x="233241" y="236441"/>
                                </a:lnTo>
                                <a:lnTo>
                                  <a:pt x="232647" y="234383"/>
                                </a:lnTo>
                                <a:lnTo>
                                  <a:pt x="229446" y="229555"/>
                                </a:lnTo>
                                <a:lnTo>
                                  <a:pt x="224849" y="224235"/>
                                </a:lnTo>
                                <a:lnTo>
                                  <a:pt x="219631" y="218695"/>
                                </a:lnTo>
                                <a:lnTo>
                                  <a:pt x="217858" y="215884"/>
                                </a:lnTo>
                                <a:lnTo>
                                  <a:pt x="215889" y="210221"/>
                                </a:lnTo>
                                <a:lnTo>
                                  <a:pt x="212473" y="204530"/>
                                </a:lnTo>
                                <a:lnTo>
                                  <a:pt x="207780" y="198825"/>
                                </a:lnTo>
                                <a:lnTo>
                                  <a:pt x="202520" y="193114"/>
                                </a:lnTo>
                                <a:lnTo>
                                  <a:pt x="194203" y="184544"/>
                                </a:lnTo>
                                <a:lnTo>
                                  <a:pt x="185706" y="175973"/>
                                </a:lnTo>
                                <a:lnTo>
                                  <a:pt x="183812" y="173115"/>
                                </a:lnTo>
                                <a:lnTo>
                                  <a:pt x="181707" y="167400"/>
                                </a:lnTo>
                                <a:lnTo>
                                  <a:pt x="178231" y="161685"/>
                                </a:lnTo>
                                <a:lnTo>
                                  <a:pt x="175971" y="158828"/>
                                </a:lnTo>
                                <a:lnTo>
                                  <a:pt x="173460" y="153113"/>
                                </a:lnTo>
                                <a:lnTo>
                                  <a:pt x="172790" y="150256"/>
                                </a:lnTo>
                                <a:lnTo>
                                  <a:pt x="169506" y="144541"/>
                                </a:lnTo>
                                <a:lnTo>
                                  <a:pt x="167297" y="141683"/>
                                </a:lnTo>
                                <a:lnTo>
                                  <a:pt x="164842" y="135968"/>
                                </a:lnTo>
                                <a:lnTo>
                                  <a:pt x="163266" y="129089"/>
                                </a:lnTo>
                                <a:lnTo>
                                  <a:pt x="162955" y="121839"/>
                                </a:lnTo>
                                <a:lnTo>
                                  <a:pt x="162881" y="114390"/>
                                </a:lnTo>
                                <a:lnTo>
                                  <a:pt x="163832" y="113010"/>
                                </a:lnTo>
                                <a:lnTo>
                                  <a:pt x="165419" y="112090"/>
                                </a:lnTo>
                                <a:lnTo>
                                  <a:pt x="170259" y="110614"/>
                                </a:lnTo>
                                <a:lnTo>
                                  <a:pt x="180111" y="110272"/>
                                </a:lnTo>
                                <a:lnTo>
                                  <a:pt x="200140" y="110251"/>
                                </a:lnTo>
                                <a:lnTo>
                                  <a:pt x="202960" y="111203"/>
                                </a:lnTo>
                                <a:lnTo>
                                  <a:pt x="208632" y="114802"/>
                                </a:lnTo>
                                <a:lnTo>
                                  <a:pt x="217180" y="122182"/>
                                </a:lnTo>
                                <a:lnTo>
                                  <a:pt x="220987" y="123920"/>
                                </a:lnTo>
                                <a:lnTo>
                                  <a:pt x="230297" y="125851"/>
                                </a:lnTo>
                                <a:lnTo>
                                  <a:pt x="238244" y="129249"/>
                                </a:lnTo>
                                <a:lnTo>
                                  <a:pt x="248074" y="136517"/>
                                </a:lnTo>
                                <a:lnTo>
                                  <a:pt x="255035" y="141927"/>
                                </a:lnTo>
                                <a:lnTo>
                                  <a:pt x="264479" y="147506"/>
                                </a:lnTo>
                                <a:lnTo>
                                  <a:pt x="272487" y="153161"/>
                                </a:lnTo>
                                <a:lnTo>
                                  <a:pt x="275955" y="156003"/>
                                </a:lnTo>
                                <a:lnTo>
                                  <a:pt x="282350" y="159160"/>
                                </a:lnTo>
                                <a:lnTo>
                                  <a:pt x="285388" y="160002"/>
                                </a:lnTo>
                                <a:lnTo>
                                  <a:pt x="291304" y="163477"/>
                                </a:lnTo>
                                <a:lnTo>
                                  <a:pt x="294216" y="165738"/>
                                </a:lnTo>
                                <a:lnTo>
                                  <a:pt x="299990" y="168249"/>
                                </a:lnTo>
                                <a:lnTo>
                                  <a:pt x="302864" y="168919"/>
                                </a:lnTo>
                                <a:lnTo>
                                  <a:pt x="308596" y="172203"/>
                                </a:lnTo>
                                <a:lnTo>
                                  <a:pt x="311458" y="174412"/>
                                </a:lnTo>
                                <a:lnTo>
                                  <a:pt x="315272" y="175885"/>
                                </a:lnTo>
                                <a:lnTo>
                                  <a:pt x="319719" y="176867"/>
                                </a:lnTo>
                                <a:lnTo>
                                  <a:pt x="334328" y="17883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MARTInkAnnotation24"/>
                        <wps:cNvSpPr/>
                        <wps:spPr>
                          <a:xfrm>
                            <a:off x="569344" y="327804"/>
                            <a:ext cx="128589" cy="12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9" h="120016">
                                <a:moveTo>
                                  <a:pt x="0" y="120015"/>
                                </a:moveTo>
                                <a:lnTo>
                                  <a:pt x="0" y="112634"/>
                                </a:lnTo>
                                <a:lnTo>
                                  <a:pt x="2541" y="109432"/>
                                </a:lnTo>
                                <a:lnTo>
                                  <a:pt x="4551" y="107244"/>
                                </a:lnTo>
                                <a:lnTo>
                                  <a:pt x="5892" y="104833"/>
                                </a:lnTo>
                                <a:lnTo>
                                  <a:pt x="6786" y="102274"/>
                                </a:lnTo>
                                <a:lnTo>
                                  <a:pt x="7381" y="99615"/>
                                </a:lnTo>
                                <a:lnTo>
                                  <a:pt x="8731" y="96890"/>
                                </a:lnTo>
                                <a:lnTo>
                                  <a:pt x="10583" y="94121"/>
                                </a:lnTo>
                                <a:lnTo>
                                  <a:pt x="12771" y="91322"/>
                                </a:lnTo>
                                <a:lnTo>
                                  <a:pt x="15181" y="88503"/>
                                </a:lnTo>
                                <a:lnTo>
                                  <a:pt x="17741" y="85672"/>
                                </a:lnTo>
                                <a:lnTo>
                                  <a:pt x="20400" y="82832"/>
                                </a:lnTo>
                                <a:lnTo>
                                  <a:pt x="23125" y="80939"/>
                                </a:lnTo>
                                <a:lnTo>
                                  <a:pt x="25894" y="79677"/>
                                </a:lnTo>
                                <a:lnTo>
                                  <a:pt x="28693" y="78835"/>
                                </a:lnTo>
                                <a:lnTo>
                                  <a:pt x="30559" y="77321"/>
                                </a:lnTo>
                                <a:lnTo>
                                  <a:pt x="31803" y="75360"/>
                                </a:lnTo>
                                <a:lnTo>
                                  <a:pt x="32632" y="73100"/>
                                </a:lnTo>
                                <a:lnTo>
                                  <a:pt x="34137" y="70641"/>
                                </a:lnTo>
                                <a:lnTo>
                                  <a:pt x="36093" y="68048"/>
                                </a:lnTo>
                                <a:lnTo>
                                  <a:pt x="38350" y="65368"/>
                                </a:lnTo>
                                <a:lnTo>
                                  <a:pt x="40807" y="62629"/>
                                </a:lnTo>
                                <a:lnTo>
                                  <a:pt x="46077" y="57045"/>
                                </a:lnTo>
                                <a:lnTo>
                                  <a:pt x="47863" y="54222"/>
                                </a:lnTo>
                                <a:lnTo>
                                  <a:pt x="49054" y="51388"/>
                                </a:lnTo>
                                <a:lnTo>
                                  <a:pt x="49848" y="48546"/>
                                </a:lnTo>
                                <a:lnTo>
                                  <a:pt x="51329" y="46651"/>
                                </a:lnTo>
                                <a:lnTo>
                                  <a:pt x="53270" y="45388"/>
                                </a:lnTo>
                                <a:lnTo>
                                  <a:pt x="55516" y="44546"/>
                                </a:lnTo>
                                <a:lnTo>
                                  <a:pt x="57013" y="43032"/>
                                </a:lnTo>
                                <a:lnTo>
                                  <a:pt x="58012" y="41071"/>
                                </a:lnTo>
                                <a:lnTo>
                                  <a:pt x="58677" y="38810"/>
                                </a:lnTo>
                                <a:lnTo>
                                  <a:pt x="59121" y="36351"/>
                                </a:lnTo>
                                <a:lnTo>
                                  <a:pt x="59416" y="33759"/>
                                </a:lnTo>
                                <a:lnTo>
                                  <a:pt x="59614" y="31078"/>
                                </a:lnTo>
                                <a:lnTo>
                                  <a:pt x="60698" y="29291"/>
                                </a:lnTo>
                                <a:lnTo>
                                  <a:pt x="62373" y="28100"/>
                                </a:lnTo>
                                <a:lnTo>
                                  <a:pt x="64442" y="27305"/>
                                </a:lnTo>
                                <a:lnTo>
                                  <a:pt x="65822" y="25823"/>
                                </a:lnTo>
                                <a:lnTo>
                                  <a:pt x="66741" y="23883"/>
                                </a:lnTo>
                                <a:lnTo>
                                  <a:pt x="67354" y="21637"/>
                                </a:lnTo>
                                <a:lnTo>
                                  <a:pt x="67763" y="19187"/>
                                </a:lnTo>
                                <a:lnTo>
                                  <a:pt x="68035" y="16601"/>
                                </a:lnTo>
                                <a:lnTo>
                                  <a:pt x="68548" y="9042"/>
                                </a:lnTo>
                                <a:lnTo>
                                  <a:pt x="68578" y="1232"/>
                                </a:lnTo>
                                <a:lnTo>
                                  <a:pt x="67626" y="821"/>
                                </a:lnTo>
                                <a:lnTo>
                                  <a:pt x="64029" y="365"/>
                                </a:lnTo>
                                <a:lnTo>
                                  <a:pt x="60361" y="32"/>
                                </a:lnTo>
                                <a:lnTo>
                                  <a:pt x="44162" y="0"/>
                                </a:lnTo>
                                <a:lnTo>
                                  <a:pt x="40900" y="2540"/>
                                </a:lnTo>
                                <a:lnTo>
                                  <a:pt x="38697" y="4550"/>
                                </a:lnTo>
                                <a:lnTo>
                                  <a:pt x="37228" y="6843"/>
                                </a:lnTo>
                                <a:lnTo>
                                  <a:pt x="36249" y="9325"/>
                                </a:lnTo>
                                <a:lnTo>
                                  <a:pt x="35596" y="11931"/>
                                </a:lnTo>
                                <a:lnTo>
                                  <a:pt x="34208" y="13669"/>
                                </a:lnTo>
                                <a:lnTo>
                                  <a:pt x="32331" y="14828"/>
                                </a:lnTo>
                                <a:lnTo>
                                  <a:pt x="30127" y="15600"/>
                                </a:lnTo>
                                <a:lnTo>
                                  <a:pt x="27704" y="17067"/>
                                </a:lnTo>
                                <a:lnTo>
                                  <a:pt x="25137" y="18998"/>
                                </a:lnTo>
                                <a:lnTo>
                                  <a:pt x="22473" y="21238"/>
                                </a:lnTo>
                                <a:lnTo>
                                  <a:pt x="20697" y="23683"/>
                                </a:lnTo>
                                <a:lnTo>
                                  <a:pt x="19513" y="26266"/>
                                </a:lnTo>
                                <a:lnTo>
                                  <a:pt x="18724" y="28940"/>
                                </a:lnTo>
                                <a:lnTo>
                                  <a:pt x="17245" y="31676"/>
                                </a:lnTo>
                                <a:lnTo>
                                  <a:pt x="15307" y="34452"/>
                                </a:lnTo>
                                <a:lnTo>
                                  <a:pt x="9903" y="41201"/>
                                </a:lnTo>
                                <a:lnTo>
                                  <a:pt x="6624" y="44664"/>
                                </a:lnTo>
                                <a:lnTo>
                                  <a:pt x="4416" y="46921"/>
                                </a:lnTo>
                                <a:lnTo>
                                  <a:pt x="2944" y="49378"/>
                                </a:lnTo>
                                <a:lnTo>
                                  <a:pt x="1963" y="51968"/>
                                </a:lnTo>
                                <a:lnTo>
                                  <a:pt x="1309" y="54648"/>
                                </a:lnTo>
                                <a:lnTo>
                                  <a:pt x="873" y="57387"/>
                                </a:lnTo>
                                <a:lnTo>
                                  <a:pt x="582" y="60165"/>
                                </a:lnTo>
                                <a:lnTo>
                                  <a:pt x="388" y="62970"/>
                                </a:lnTo>
                                <a:lnTo>
                                  <a:pt x="259" y="65792"/>
                                </a:lnTo>
                                <a:lnTo>
                                  <a:pt x="115" y="71468"/>
                                </a:lnTo>
                                <a:lnTo>
                                  <a:pt x="35" y="80019"/>
                                </a:lnTo>
                                <a:lnTo>
                                  <a:pt x="976" y="82873"/>
                                </a:lnTo>
                                <a:lnTo>
                                  <a:pt x="2556" y="85728"/>
                                </a:lnTo>
                                <a:lnTo>
                                  <a:pt x="4561" y="88585"/>
                                </a:lnTo>
                                <a:lnTo>
                                  <a:pt x="5899" y="91441"/>
                                </a:lnTo>
                                <a:lnTo>
                                  <a:pt x="6790" y="94298"/>
                                </a:lnTo>
                                <a:lnTo>
                                  <a:pt x="8221" y="101176"/>
                                </a:lnTo>
                                <a:lnTo>
                                  <a:pt x="10956" y="104657"/>
                                </a:lnTo>
                                <a:lnTo>
                                  <a:pt x="13019" y="106919"/>
                                </a:lnTo>
                                <a:lnTo>
                                  <a:pt x="15347" y="108426"/>
                                </a:lnTo>
                                <a:lnTo>
                                  <a:pt x="17852" y="109432"/>
                                </a:lnTo>
                                <a:lnTo>
                                  <a:pt x="20474" y="110102"/>
                                </a:lnTo>
                                <a:lnTo>
                                  <a:pt x="23174" y="110548"/>
                                </a:lnTo>
                                <a:lnTo>
                                  <a:pt x="25927" y="110846"/>
                                </a:lnTo>
                                <a:lnTo>
                                  <a:pt x="28715" y="111045"/>
                                </a:lnTo>
                                <a:lnTo>
                                  <a:pt x="31526" y="111177"/>
                                </a:lnTo>
                                <a:lnTo>
                                  <a:pt x="37189" y="111324"/>
                                </a:lnTo>
                                <a:lnTo>
                                  <a:pt x="67417" y="111439"/>
                                </a:lnTo>
                                <a:lnTo>
                                  <a:pt x="71615" y="110487"/>
                                </a:lnTo>
                                <a:lnTo>
                                  <a:pt x="75366" y="108901"/>
                                </a:lnTo>
                                <a:lnTo>
                                  <a:pt x="78819" y="106890"/>
                                </a:lnTo>
                                <a:lnTo>
                                  <a:pt x="82074" y="104597"/>
                                </a:lnTo>
                                <a:lnTo>
                                  <a:pt x="85196" y="102117"/>
                                </a:lnTo>
                                <a:lnTo>
                                  <a:pt x="88230" y="99510"/>
                                </a:lnTo>
                                <a:lnTo>
                                  <a:pt x="92158" y="97772"/>
                                </a:lnTo>
                                <a:lnTo>
                                  <a:pt x="96681" y="96614"/>
                                </a:lnTo>
                                <a:lnTo>
                                  <a:pt x="101602" y="95842"/>
                                </a:lnTo>
                                <a:lnTo>
                                  <a:pt x="105835" y="94374"/>
                                </a:lnTo>
                                <a:lnTo>
                                  <a:pt x="109609" y="92443"/>
                                </a:lnTo>
                                <a:lnTo>
                                  <a:pt x="113078" y="90204"/>
                                </a:lnTo>
                                <a:lnTo>
                                  <a:pt x="116343" y="87758"/>
                                </a:lnTo>
                                <a:lnTo>
                                  <a:pt x="119472" y="85175"/>
                                </a:lnTo>
                                <a:lnTo>
                                  <a:pt x="128588" y="7715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MARTInkAnnotation25"/>
                        <wps:cNvSpPr/>
                        <wps:spPr>
                          <a:xfrm>
                            <a:off x="612476" y="181155"/>
                            <a:ext cx="85726" cy="6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6" h="68581">
                                <a:moveTo>
                                  <a:pt x="0" y="0"/>
                                </a:moveTo>
                                <a:lnTo>
                                  <a:pt x="20400" y="20400"/>
                                </a:lnTo>
                                <a:lnTo>
                                  <a:pt x="23125" y="22172"/>
                                </a:lnTo>
                                <a:lnTo>
                                  <a:pt x="25894" y="23354"/>
                                </a:lnTo>
                                <a:lnTo>
                                  <a:pt x="28693" y="24142"/>
                                </a:lnTo>
                                <a:lnTo>
                                  <a:pt x="31511" y="25620"/>
                                </a:lnTo>
                                <a:lnTo>
                                  <a:pt x="34342" y="27557"/>
                                </a:lnTo>
                                <a:lnTo>
                                  <a:pt x="37182" y="29801"/>
                                </a:lnTo>
                                <a:lnTo>
                                  <a:pt x="40028" y="31298"/>
                                </a:lnTo>
                                <a:lnTo>
                                  <a:pt x="42878" y="32295"/>
                                </a:lnTo>
                                <a:lnTo>
                                  <a:pt x="45730" y="32960"/>
                                </a:lnTo>
                                <a:lnTo>
                                  <a:pt x="48584" y="34356"/>
                                </a:lnTo>
                                <a:lnTo>
                                  <a:pt x="51440" y="36239"/>
                                </a:lnTo>
                                <a:lnTo>
                                  <a:pt x="54295" y="38447"/>
                                </a:lnTo>
                                <a:lnTo>
                                  <a:pt x="57152" y="40871"/>
                                </a:lnTo>
                                <a:lnTo>
                                  <a:pt x="60009" y="43440"/>
                                </a:lnTo>
                                <a:lnTo>
                                  <a:pt x="62866" y="46105"/>
                                </a:lnTo>
                                <a:lnTo>
                                  <a:pt x="64771" y="48834"/>
                                </a:lnTo>
                                <a:lnTo>
                                  <a:pt x="66040" y="51606"/>
                                </a:lnTo>
                                <a:lnTo>
                                  <a:pt x="66887" y="54407"/>
                                </a:lnTo>
                                <a:lnTo>
                                  <a:pt x="68404" y="56274"/>
                                </a:lnTo>
                                <a:lnTo>
                                  <a:pt x="70368" y="57518"/>
                                </a:lnTo>
                                <a:lnTo>
                                  <a:pt x="72629" y="58348"/>
                                </a:lnTo>
                                <a:lnTo>
                                  <a:pt x="75089" y="59854"/>
                                </a:lnTo>
                                <a:lnTo>
                                  <a:pt x="77682" y="61810"/>
                                </a:lnTo>
                                <a:lnTo>
                                  <a:pt x="85725" y="6858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MARTInkAnnotation26"/>
                        <wps:cNvSpPr/>
                        <wps:spPr>
                          <a:xfrm>
                            <a:off x="698740" y="155275"/>
                            <a:ext cx="231058" cy="21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58" h="214313">
                                <a:moveTo>
                                  <a:pt x="77149" y="8572"/>
                                </a:moveTo>
                                <a:lnTo>
                                  <a:pt x="69768" y="8572"/>
                                </a:lnTo>
                                <a:lnTo>
                                  <a:pt x="69371" y="7619"/>
                                </a:lnTo>
                                <a:lnTo>
                                  <a:pt x="68682" y="1191"/>
                                </a:lnTo>
                                <a:lnTo>
                                  <a:pt x="68608" y="352"/>
                                </a:lnTo>
                                <a:lnTo>
                                  <a:pt x="61796" y="46"/>
                                </a:lnTo>
                                <a:lnTo>
                                  <a:pt x="55558" y="2"/>
                                </a:lnTo>
                                <a:lnTo>
                                  <a:pt x="44158" y="0"/>
                                </a:lnTo>
                                <a:lnTo>
                                  <a:pt x="43725" y="952"/>
                                </a:lnTo>
                                <a:lnTo>
                                  <a:pt x="43245" y="4550"/>
                                </a:lnTo>
                                <a:lnTo>
                                  <a:pt x="42164" y="5891"/>
                                </a:lnTo>
                                <a:lnTo>
                                  <a:pt x="40491" y="6785"/>
                                </a:lnTo>
                                <a:lnTo>
                                  <a:pt x="35512" y="8219"/>
                                </a:lnTo>
                                <a:lnTo>
                                  <a:pt x="28638" y="14394"/>
                                </a:lnTo>
                                <a:lnTo>
                                  <a:pt x="23752" y="19141"/>
                                </a:lnTo>
                                <a:lnTo>
                                  <a:pt x="21549" y="21333"/>
                                </a:lnTo>
                                <a:lnTo>
                                  <a:pt x="20080" y="23747"/>
                                </a:lnTo>
                                <a:lnTo>
                                  <a:pt x="18448" y="28969"/>
                                </a:lnTo>
                                <a:lnTo>
                                  <a:pt x="17060" y="30742"/>
                                </a:lnTo>
                                <a:lnTo>
                                  <a:pt x="15182" y="31925"/>
                                </a:lnTo>
                                <a:lnTo>
                                  <a:pt x="12978" y="32713"/>
                                </a:lnTo>
                                <a:lnTo>
                                  <a:pt x="11508" y="34191"/>
                                </a:lnTo>
                                <a:lnTo>
                                  <a:pt x="10529" y="36129"/>
                                </a:lnTo>
                                <a:lnTo>
                                  <a:pt x="9876" y="38373"/>
                                </a:lnTo>
                                <a:lnTo>
                                  <a:pt x="8488" y="39869"/>
                                </a:lnTo>
                                <a:lnTo>
                                  <a:pt x="6610" y="40867"/>
                                </a:lnTo>
                                <a:lnTo>
                                  <a:pt x="4406" y="41532"/>
                                </a:lnTo>
                                <a:lnTo>
                                  <a:pt x="2936" y="42928"/>
                                </a:lnTo>
                                <a:lnTo>
                                  <a:pt x="1956" y="44811"/>
                                </a:lnTo>
                                <a:lnTo>
                                  <a:pt x="384" y="50126"/>
                                </a:lnTo>
                                <a:lnTo>
                                  <a:pt x="112" y="55598"/>
                                </a:lnTo>
                                <a:lnTo>
                                  <a:pt x="0" y="59892"/>
                                </a:lnTo>
                                <a:lnTo>
                                  <a:pt x="4549" y="64524"/>
                                </a:lnTo>
                                <a:lnTo>
                                  <a:pt x="6841" y="65876"/>
                                </a:lnTo>
                                <a:lnTo>
                                  <a:pt x="11929" y="67378"/>
                                </a:lnTo>
                                <a:lnTo>
                                  <a:pt x="14619" y="66826"/>
                                </a:lnTo>
                                <a:lnTo>
                                  <a:pt x="20148" y="63672"/>
                                </a:lnTo>
                                <a:lnTo>
                                  <a:pt x="25780" y="61636"/>
                                </a:lnTo>
                                <a:lnTo>
                                  <a:pt x="31459" y="60731"/>
                                </a:lnTo>
                                <a:lnTo>
                                  <a:pt x="37157" y="60329"/>
                                </a:lnTo>
                                <a:lnTo>
                                  <a:pt x="45405" y="60150"/>
                                </a:lnTo>
                                <a:lnTo>
                                  <a:pt x="61671" y="60035"/>
                                </a:lnTo>
                                <a:lnTo>
                                  <a:pt x="65878" y="59073"/>
                                </a:lnTo>
                                <a:lnTo>
                                  <a:pt x="70588" y="57480"/>
                                </a:lnTo>
                                <a:lnTo>
                                  <a:pt x="75632" y="55464"/>
                                </a:lnTo>
                                <a:lnTo>
                                  <a:pt x="79948" y="54121"/>
                                </a:lnTo>
                                <a:lnTo>
                                  <a:pt x="83778" y="53226"/>
                                </a:lnTo>
                                <a:lnTo>
                                  <a:pt x="87283" y="52629"/>
                                </a:lnTo>
                                <a:lnTo>
                                  <a:pt x="91525" y="52231"/>
                                </a:lnTo>
                                <a:lnTo>
                                  <a:pt x="96258" y="51965"/>
                                </a:lnTo>
                                <a:lnTo>
                                  <a:pt x="106597" y="51670"/>
                                </a:lnTo>
                                <a:lnTo>
                                  <a:pt x="160350" y="51439"/>
                                </a:lnTo>
                                <a:lnTo>
                                  <a:pt x="164049" y="51437"/>
                                </a:lnTo>
                                <a:lnTo>
                                  <a:pt x="168420" y="52389"/>
                                </a:lnTo>
                                <a:lnTo>
                                  <a:pt x="173239" y="53976"/>
                                </a:lnTo>
                                <a:lnTo>
                                  <a:pt x="178357" y="55986"/>
                                </a:lnTo>
                                <a:lnTo>
                                  <a:pt x="182721" y="57326"/>
                                </a:lnTo>
                                <a:lnTo>
                                  <a:pt x="186583" y="58220"/>
                                </a:lnTo>
                                <a:lnTo>
                                  <a:pt x="190110" y="58816"/>
                                </a:lnTo>
                                <a:lnTo>
                                  <a:pt x="196569" y="62018"/>
                                </a:lnTo>
                                <a:lnTo>
                                  <a:pt x="199625" y="64205"/>
                                </a:lnTo>
                                <a:lnTo>
                                  <a:pt x="205560" y="66635"/>
                                </a:lnTo>
                                <a:lnTo>
                                  <a:pt x="208477" y="67283"/>
                                </a:lnTo>
                                <a:lnTo>
                                  <a:pt x="214257" y="70543"/>
                                </a:lnTo>
                                <a:lnTo>
                                  <a:pt x="217132" y="72746"/>
                                </a:lnTo>
                                <a:lnTo>
                                  <a:pt x="219049" y="75167"/>
                                </a:lnTo>
                                <a:lnTo>
                                  <a:pt x="220327" y="77734"/>
                                </a:lnTo>
                                <a:lnTo>
                                  <a:pt x="221178" y="80397"/>
                                </a:lnTo>
                                <a:lnTo>
                                  <a:pt x="224665" y="85897"/>
                                </a:lnTo>
                                <a:lnTo>
                                  <a:pt x="226928" y="88697"/>
                                </a:lnTo>
                                <a:lnTo>
                                  <a:pt x="228437" y="91516"/>
                                </a:lnTo>
                                <a:lnTo>
                                  <a:pt x="230113" y="97188"/>
                                </a:lnTo>
                                <a:lnTo>
                                  <a:pt x="230858" y="102885"/>
                                </a:lnTo>
                                <a:lnTo>
                                  <a:pt x="231057" y="105737"/>
                                </a:lnTo>
                                <a:lnTo>
                                  <a:pt x="230237" y="108591"/>
                                </a:lnTo>
                                <a:lnTo>
                                  <a:pt x="226786" y="114302"/>
                                </a:lnTo>
                                <a:lnTo>
                                  <a:pt x="222077" y="120016"/>
                                </a:lnTo>
                                <a:lnTo>
                                  <a:pt x="216809" y="125730"/>
                                </a:lnTo>
                                <a:lnTo>
                                  <a:pt x="211293" y="131445"/>
                                </a:lnTo>
                                <a:lnTo>
                                  <a:pt x="208489" y="135255"/>
                                </a:lnTo>
                                <a:lnTo>
                                  <a:pt x="205666" y="139700"/>
                                </a:lnTo>
                                <a:lnTo>
                                  <a:pt x="202832" y="144568"/>
                                </a:lnTo>
                                <a:lnTo>
                                  <a:pt x="199991" y="147813"/>
                                </a:lnTo>
                                <a:lnTo>
                                  <a:pt x="197143" y="149977"/>
                                </a:lnTo>
                                <a:lnTo>
                                  <a:pt x="191440" y="153334"/>
                                </a:lnTo>
                                <a:lnTo>
                                  <a:pt x="185730" y="158001"/>
                                </a:lnTo>
                                <a:lnTo>
                                  <a:pt x="180018" y="163250"/>
                                </a:lnTo>
                                <a:lnTo>
                                  <a:pt x="173351" y="168758"/>
                                </a:lnTo>
                                <a:lnTo>
                                  <a:pt x="168906" y="171560"/>
                                </a:lnTo>
                                <a:lnTo>
                                  <a:pt x="164038" y="174381"/>
                                </a:lnTo>
                                <a:lnTo>
                                  <a:pt x="159840" y="177214"/>
                                </a:lnTo>
                                <a:lnTo>
                                  <a:pt x="152636" y="182901"/>
                                </a:lnTo>
                                <a:lnTo>
                                  <a:pt x="146259" y="188604"/>
                                </a:lnTo>
                                <a:lnTo>
                                  <a:pt x="143225" y="191458"/>
                                </a:lnTo>
                                <a:lnTo>
                                  <a:pt x="139297" y="193361"/>
                                </a:lnTo>
                                <a:lnTo>
                                  <a:pt x="134774" y="194630"/>
                                </a:lnTo>
                                <a:lnTo>
                                  <a:pt x="129853" y="195475"/>
                                </a:lnTo>
                                <a:lnTo>
                                  <a:pt x="125620" y="196992"/>
                                </a:lnTo>
                                <a:lnTo>
                                  <a:pt x="121846" y="198955"/>
                                </a:lnTo>
                                <a:lnTo>
                                  <a:pt x="118377" y="201217"/>
                                </a:lnTo>
                                <a:lnTo>
                                  <a:pt x="113207" y="203677"/>
                                </a:lnTo>
                                <a:lnTo>
                                  <a:pt x="106903" y="206269"/>
                                </a:lnTo>
                                <a:lnTo>
                                  <a:pt x="85722" y="21431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MARTInkAnnotation27"/>
                        <wps:cNvSpPr/>
                        <wps:spPr>
                          <a:xfrm>
                            <a:off x="25880" y="1000664"/>
                            <a:ext cx="240030" cy="15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54302">
                                <a:moveTo>
                                  <a:pt x="111441" y="34290"/>
                                </a:moveTo>
                                <a:lnTo>
                                  <a:pt x="106891" y="34290"/>
                                </a:lnTo>
                                <a:lnTo>
                                  <a:pt x="105550" y="33337"/>
                                </a:lnTo>
                                <a:lnTo>
                                  <a:pt x="104656" y="31750"/>
                                </a:lnTo>
                                <a:lnTo>
                                  <a:pt x="103222" y="26909"/>
                                </a:lnTo>
                                <a:lnTo>
                                  <a:pt x="100486" y="23707"/>
                                </a:lnTo>
                                <a:lnTo>
                                  <a:pt x="95519" y="18441"/>
                                </a:lnTo>
                                <a:lnTo>
                                  <a:pt x="94159" y="18008"/>
                                </a:lnTo>
                                <a:lnTo>
                                  <a:pt x="90108" y="17529"/>
                                </a:lnTo>
                                <a:lnTo>
                                  <a:pt x="88647" y="16448"/>
                                </a:lnTo>
                                <a:lnTo>
                                  <a:pt x="87672" y="14775"/>
                                </a:lnTo>
                                <a:lnTo>
                                  <a:pt x="87023" y="12707"/>
                                </a:lnTo>
                                <a:lnTo>
                                  <a:pt x="85637" y="11329"/>
                                </a:lnTo>
                                <a:lnTo>
                                  <a:pt x="83761" y="10410"/>
                                </a:lnTo>
                                <a:lnTo>
                                  <a:pt x="78457" y="8935"/>
                                </a:lnTo>
                                <a:lnTo>
                                  <a:pt x="72987" y="4129"/>
                                </a:lnTo>
                                <a:lnTo>
                                  <a:pt x="69885" y="1223"/>
                                </a:lnTo>
                                <a:lnTo>
                                  <a:pt x="66619" y="543"/>
                                </a:lnTo>
                                <a:lnTo>
                                  <a:pt x="59925" y="71"/>
                                </a:lnTo>
                                <a:lnTo>
                                  <a:pt x="38778" y="0"/>
                                </a:lnTo>
                                <a:lnTo>
                                  <a:pt x="37282" y="953"/>
                                </a:lnTo>
                                <a:lnTo>
                                  <a:pt x="36284" y="2540"/>
                                </a:lnTo>
                                <a:lnTo>
                                  <a:pt x="35619" y="4550"/>
                                </a:lnTo>
                                <a:lnTo>
                                  <a:pt x="34223" y="5891"/>
                                </a:lnTo>
                                <a:lnTo>
                                  <a:pt x="32340" y="6785"/>
                                </a:lnTo>
                                <a:lnTo>
                                  <a:pt x="27025" y="8219"/>
                                </a:lnTo>
                                <a:lnTo>
                                  <a:pt x="21553" y="8467"/>
                                </a:lnTo>
                                <a:lnTo>
                                  <a:pt x="20084" y="9455"/>
                                </a:lnTo>
                                <a:lnTo>
                                  <a:pt x="19104" y="11066"/>
                                </a:lnTo>
                                <a:lnTo>
                                  <a:pt x="18450" y="13092"/>
                                </a:lnTo>
                                <a:lnTo>
                                  <a:pt x="17062" y="14443"/>
                                </a:lnTo>
                                <a:lnTo>
                                  <a:pt x="15185" y="15344"/>
                                </a:lnTo>
                                <a:lnTo>
                                  <a:pt x="9878" y="16789"/>
                                </a:lnTo>
                                <a:lnTo>
                                  <a:pt x="9442" y="17860"/>
                                </a:lnTo>
                                <a:lnTo>
                                  <a:pt x="8958" y="21590"/>
                                </a:lnTo>
                                <a:lnTo>
                                  <a:pt x="7877" y="22966"/>
                                </a:lnTo>
                                <a:lnTo>
                                  <a:pt x="6203" y="23883"/>
                                </a:lnTo>
                                <a:lnTo>
                                  <a:pt x="4135" y="24494"/>
                                </a:lnTo>
                                <a:lnTo>
                                  <a:pt x="2756" y="25854"/>
                                </a:lnTo>
                                <a:lnTo>
                                  <a:pt x="1837" y="27713"/>
                                </a:lnTo>
                                <a:lnTo>
                                  <a:pt x="816" y="32319"/>
                                </a:lnTo>
                                <a:lnTo>
                                  <a:pt x="544" y="34881"/>
                                </a:lnTo>
                                <a:lnTo>
                                  <a:pt x="107" y="41285"/>
                                </a:lnTo>
                                <a:lnTo>
                                  <a:pt x="3" y="68211"/>
                                </a:lnTo>
                                <a:lnTo>
                                  <a:pt x="0" y="84488"/>
                                </a:lnTo>
                                <a:lnTo>
                                  <a:pt x="952" y="88710"/>
                                </a:lnTo>
                                <a:lnTo>
                                  <a:pt x="2539" y="92477"/>
                                </a:lnTo>
                                <a:lnTo>
                                  <a:pt x="4550" y="95941"/>
                                </a:lnTo>
                                <a:lnTo>
                                  <a:pt x="5891" y="100156"/>
                                </a:lnTo>
                                <a:lnTo>
                                  <a:pt x="6784" y="104870"/>
                                </a:lnTo>
                                <a:lnTo>
                                  <a:pt x="7380" y="109918"/>
                                </a:lnTo>
                                <a:lnTo>
                                  <a:pt x="8730" y="114236"/>
                                </a:lnTo>
                                <a:lnTo>
                                  <a:pt x="10582" y="118067"/>
                                </a:lnTo>
                                <a:lnTo>
                                  <a:pt x="12769" y="121574"/>
                                </a:lnTo>
                                <a:lnTo>
                                  <a:pt x="14228" y="124864"/>
                                </a:lnTo>
                                <a:lnTo>
                                  <a:pt x="15200" y="128010"/>
                                </a:lnTo>
                                <a:lnTo>
                                  <a:pt x="15848" y="131060"/>
                                </a:lnTo>
                                <a:lnTo>
                                  <a:pt x="17232" y="134046"/>
                                </a:lnTo>
                                <a:lnTo>
                                  <a:pt x="19108" y="136989"/>
                                </a:lnTo>
                                <a:lnTo>
                                  <a:pt x="21311" y="139903"/>
                                </a:lnTo>
                                <a:lnTo>
                                  <a:pt x="23732" y="142799"/>
                                </a:lnTo>
                                <a:lnTo>
                                  <a:pt x="26298" y="145681"/>
                                </a:lnTo>
                                <a:lnTo>
                                  <a:pt x="28962" y="148556"/>
                                </a:lnTo>
                                <a:lnTo>
                                  <a:pt x="31690" y="150472"/>
                                </a:lnTo>
                                <a:lnTo>
                                  <a:pt x="37261" y="152601"/>
                                </a:lnTo>
                                <a:lnTo>
                                  <a:pt x="42912" y="153548"/>
                                </a:lnTo>
                                <a:lnTo>
                                  <a:pt x="49751" y="154155"/>
                                </a:lnTo>
                                <a:lnTo>
                                  <a:pt x="55486" y="154260"/>
                                </a:lnTo>
                                <a:lnTo>
                                  <a:pt x="66991" y="154301"/>
                                </a:lnTo>
                                <a:lnTo>
                                  <a:pt x="70413" y="151763"/>
                                </a:lnTo>
                                <a:lnTo>
                                  <a:pt x="72659" y="149752"/>
                                </a:lnTo>
                                <a:lnTo>
                                  <a:pt x="75109" y="148413"/>
                                </a:lnTo>
                                <a:lnTo>
                                  <a:pt x="80371" y="146923"/>
                                </a:lnTo>
                                <a:lnTo>
                                  <a:pt x="82155" y="145574"/>
                                </a:lnTo>
                                <a:lnTo>
                                  <a:pt x="83345" y="143721"/>
                                </a:lnTo>
                                <a:lnTo>
                                  <a:pt x="84667" y="139124"/>
                                </a:lnTo>
                                <a:lnTo>
                                  <a:pt x="85019" y="136564"/>
                                </a:lnTo>
                                <a:lnTo>
                                  <a:pt x="85254" y="133905"/>
                                </a:lnTo>
                                <a:lnTo>
                                  <a:pt x="86363" y="131180"/>
                                </a:lnTo>
                                <a:lnTo>
                                  <a:pt x="88055" y="128410"/>
                                </a:lnTo>
                                <a:lnTo>
                                  <a:pt x="90135" y="125612"/>
                                </a:lnTo>
                                <a:lnTo>
                                  <a:pt x="91522" y="121841"/>
                                </a:lnTo>
                                <a:lnTo>
                                  <a:pt x="92447" y="117422"/>
                                </a:lnTo>
                                <a:lnTo>
                                  <a:pt x="93064" y="112571"/>
                                </a:lnTo>
                                <a:lnTo>
                                  <a:pt x="93475" y="108385"/>
                                </a:lnTo>
                                <a:lnTo>
                                  <a:pt x="93749" y="104641"/>
                                </a:lnTo>
                                <a:lnTo>
                                  <a:pt x="93931" y="101193"/>
                                </a:lnTo>
                                <a:lnTo>
                                  <a:pt x="94134" y="94822"/>
                                </a:lnTo>
                                <a:lnTo>
                                  <a:pt x="94248" y="83340"/>
                                </a:lnTo>
                                <a:lnTo>
                                  <a:pt x="94264" y="78420"/>
                                </a:lnTo>
                                <a:lnTo>
                                  <a:pt x="93323" y="74187"/>
                                </a:lnTo>
                                <a:lnTo>
                                  <a:pt x="91742" y="70413"/>
                                </a:lnTo>
                                <a:lnTo>
                                  <a:pt x="89736" y="66944"/>
                                </a:lnTo>
                                <a:lnTo>
                                  <a:pt x="88399" y="63679"/>
                                </a:lnTo>
                                <a:lnTo>
                                  <a:pt x="87507" y="60550"/>
                                </a:lnTo>
                                <a:lnTo>
                                  <a:pt x="86913" y="57512"/>
                                </a:lnTo>
                                <a:lnTo>
                                  <a:pt x="85564" y="54533"/>
                                </a:lnTo>
                                <a:lnTo>
                                  <a:pt x="83712" y="51595"/>
                                </a:lnTo>
                                <a:lnTo>
                                  <a:pt x="81525" y="48684"/>
                                </a:lnTo>
                                <a:lnTo>
                                  <a:pt x="80067" y="45791"/>
                                </a:lnTo>
                                <a:lnTo>
                                  <a:pt x="79095" y="42910"/>
                                </a:lnTo>
                                <a:lnTo>
                                  <a:pt x="78447" y="40036"/>
                                </a:lnTo>
                                <a:lnTo>
                                  <a:pt x="77063" y="37168"/>
                                </a:lnTo>
                                <a:lnTo>
                                  <a:pt x="75187" y="34304"/>
                                </a:lnTo>
                                <a:lnTo>
                                  <a:pt x="68586" y="25725"/>
                                </a:lnTo>
                                <a:lnTo>
                                  <a:pt x="68581" y="25720"/>
                                </a:lnTo>
                                <a:lnTo>
                                  <a:pt x="68580" y="25718"/>
                                </a:lnTo>
                                <a:lnTo>
                                  <a:pt x="73130" y="30268"/>
                                </a:lnTo>
                                <a:lnTo>
                                  <a:pt x="74471" y="32561"/>
                                </a:lnTo>
                                <a:lnTo>
                                  <a:pt x="75364" y="35042"/>
                                </a:lnTo>
                                <a:lnTo>
                                  <a:pt x="75960" y="37649"/>
                                </a:lnTo>
                                <a:lnTo>
                                  <a:pt x="77310" y="40339"/>
                                </a:lnTo>
                                <a:lnTo>
                                  <a:pt x="79162" y="43085"/>
                                </a:lnTo>
                                <a:lnTo>
                                  <a:pt x="81349" y="45868"/>
                                </a:lnTo>
                                <a:lnTo>
                                  <a:pt x="83760" y="48676"/>
                                </a:lnTo>
                                <a:lnTo>
                                  <a:pt x="86320" y="51500"/>
                                </a:lnTo>
                                <a:lnTo>
                                  <a:pt x="88978" y="54336"/>
                                </a:lnTo>
                                <a:lnTo>
                                  <a:pt x="92656" y="57179"/>
                                </a:lnTo>
                                <a:lnTo>
                                  <a:pt x="97013" y="60026"/>
                                </a:lnTo>
                                <a:lnTo>
                                  <a:pt x="101822" y="62877"/>
                                </a:lnTo>
                                <a:lnTo>
                                  <a:pt x="105981" y="65731"/>
                                </a:lnTo>
                                <a:lnTo>
                                  <a:pt x="109706" y="68585"/>
                                </a:lnTo>
                                <a:lnTo>
                                  <a:pt x="113142" y="71441"/>
                                </a:lnTo>
                                <a:lnTo>
                                  <a:pt x="119500" y="74614"/>
                                </a:lnTo>
                                <a:lnTo>
                                  <a:pt x="126453" y="76977"/>
                                </a:lnTo>
                                <a:lnTo>
                                  <a:pt x="130974" y="78940"/>
                                </a:lnTo>
                                <a:lnTo>
                                  <a:pt x="135893" y="81202"/>
                                </a:lnTo>
                                <a:lnTo>
                                  <a:pt x="140125" y="82709"/>
                                </a:lnTo>
                                <a:lnTo>
                                  <a:pt x="147367" y="84385"/>
                                </a:lnTo>
                                <a:lnTo>
                                  <a:pt x="151584" y="84831"/>
                                </a:lnTo>
                                <a:lnTo>
                                  <a:pt x="156301" y="85129"/>
                                </a:lnTo>
                                <a:lnTo>
                                  <a:pt x="161350" y="85327"/>
                                </a:lnTo>
                                <a:lnTo>
                                  <a:pt x="172041" y="85548"/>
                                </a:lnTo>
                                <a:lnTo>
                                  <a:pt x="177558" y="85607"/>
                                </a:lnTo>
                                <a:lnTo>
                                  <a:pt x="182189" y="84694"/>
                                </a:lnTo>
                                <a:lnTo>
                                  <a:pt x="186229" y="83132"/>
                                </a:lnTo>
                                <a:lnTo>
                                  <a:pt x="189875" y="81139"/>
                                </a:lnTo>
                                <a:lnTo>
                                  <a:pt x="194211" y="79810"/>
                                </a:lnTo>
                                <a:lnTo>
                                  <a:pt x="199006" y="78924"/>
                                </a:lnTo>
                                <a:lnTo>
                                  <a:pt x="204108" y="78333"/>
                                </a:lnTo>
                                <a:lnTo>
                                  <a:pt x="210366" y="76987"/>
                                </a:lnTo>
                                <a:lnTo>
                                  <a:pt x="217397" y="75137"/>
                                </a:lnTo>
                                <a:lnTo>
                                  <a:pt x="240029" y="6857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MARTInkAnnotation28"/>
                        <wps:cNvSpPr/>
                        <wps:spPr>
                          <a:xfrm>
                            <a:off x="353683" y="741872"/>
                            <a:ext cx="342901" cy="17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1" h="179660">
                                <a:moveTo>
                                  <a:pt x="0" y="93934"/>
                                </a:moveTo>
                                <a:lnTo>
                                  <a:pt x="0" y="88995"/>
                                </a:lnTo>
                                <a:lnTo>
                                  <a:pt x="0" y="93927"/>
                                </a:lnTo>
                                <a:lnTo>
                                  <a:pt x="4551" y="98483"/>
                                </a:lnTo>
                                <a:lnTo>
                                  <a:pt x="6844" y="99824"/>
                                </a:lnTo>
                                <a:lnTo>
                                  <a:pt x="11932" y="101314"/>
                                </a:lnTo>
                                <a:lnTo>
                                  <a:pt x="13669" y="102664"/>
                                </a:lnTo>
                                <a:lnTo>
                                  <a:pt x="14828" y="104517"/>
                                </a:lnTo>
                                <a:lnTo>
                                  <a:pt x="15600" y="106704"/>
                                </a:lnTo>
                                <a:lnTo>
                                  <a:pt x="18998" y="111674"/>
                                </a:lnTo>
                                <a:lnTo>
                                  <a:pt x="23684" y="117059"/>
                                </a:lnTo>
                                <a:lnTo>
                                  <a:pt x="28941" y="122627"/>
                                </a:lnTo>
                                <a:lnTo>
                                  <a:pt x="51449" y="145374"/>
                                </a:lnTo>
                                <a:lnTo>
                                  <a:pt x="54302" y="148230"/>
                                </a:lnTo>
                                <a:lnTo>
                                  <a:pt x="57156" y="150134"/>
                                </a:lnTo>
                                <a:lnTo>
                                  <a:pt x="65724" y="153766"/>
                                </a:lnTo>
                                <a:lnTo>
                                  <a:pt x="71438" y="157991"/>
                                </a:lnTo>
                                <a:lnTo>
                                  <a:pt x="77153" y="163044"/>
                                </a:lnTo>
                                <a:lnTo>
                                  <a:pt x="80010" y="165725"/>
                                </a:lnTo>
                                <a:lnTo>
                                  <a:pt x="82868" y="167512"/>
                                </a:lnTo>
                                <a:lnTo>
                                  <a:pt x="92604" y="170616"/>
                                </a:lnTo>
                                <a:lnTo>
                                  <a:pt x="98347" y="175498"/>
                                </a:lnTo>
                                <a:lnTo>
                                  <a:pt x="100807" y="176885"/>
                                </a:lnTo>
                                <a:lnTo>
                                  <a:pt x="111442" y="179659"/>
                                </a:lnTo>
                                <a:lnTo>
                                  <a:pt x="99511" y="167727"/>
                                </a:lnTo>
                                <a:lnTo>
                                  <a:pt x="96820" y="165990"/>
                                </a:lnTo>
                                <a:lnTo>
                                  <a:pt x="88483" y="162591"/>
                                </a:lnTo>
                                <a:lnTo>
                                  <a:pt x="82823" y="158421"/>
                                </a:lnTo>
                                <a:lnTo>
                                  <a:pt x="77133" y="153392"/>
                                </a:lnTo>
                                <a:lnTo>
                                  <a:pt x="71429" y="147982"/>
                                </a:lnTo>
                                <a:lnTo>
                                  <a:pt x="57149" y="133907"/>
                                </a:lnTo>
                                <a:lnTo>
                                  <a:pt x="54292" y="132013"/>
                                </a:lnTo>
                                <a:lnTo>
                                  <a:pt x="45720" y="128394"/>
                                </a:lnTo>
                                <a:lnTo>
                                  <a:pt x="40005" y="124172"/>
                                </a:lnTo>
                                <a:lnTo>
                                  <a:pt x="34290" y="121661"/>
                                </a:lnTo>
                                <a:lnTo>
                                  <a:pt x="31433" y="120991"/>
                                </a:lnTo>
                                <a:lnTo>
                                  <a:pt x="29527" y="119592"/>
                                </a:lnTo>
                                <a:lnTo>
                                  <a:pt x="28257" y="117707"/>
                                </a:lnTo>
                                <a:lnTo>
                                  <a:pt x="27411" y="115497"/>
                                </a:lnTo>
                                <a:lnTo>
                                  <a:pt x="25894" y="114025"/>
                                </a:lnTo>
                                <a:lnTo>
                                  <a:pt x="23930" y="113043"/>
                                </a:lnTo>
                                <a:lnTo>
                                  <a:pt x="21668" y="112388"/>
                                </a:lnTo>
                                <a:lnTo>
                                  <a:pt x="20161" y="110999"/>
                                </a:lnTo>
                                <a:lnTo>
                                  <a:pt x="19155" y="109121"/>
                                </a:lnTo>
                                <a:lnTo>
                                  <a:pt x="18038" y="104494"/>
                                </a:lnTo>
                                <a:lnTo>
                                  <a:pt x="17542" y="99262"/>
                                </a:lnTo>
                                <a:lnTo>
                                  <a:pt x="17180" y="94402"/>
                                </a:lnTo>
                                <a:lnTo>
                                  <a:pt x="17145" y="69545"/>
                                </a:lnTo>
                                <a:lnTo>
                                  <a:pt x="18097" y="69102"/>
                                </a:lnTo>
                                <a:lnTo>
                                  <a:pt x="24526" y="68333"/>
                                </a:lnTo>
                                <a:lnTo>
                                  <a:pt x="34886" y="68232"/>
                                </a:lnTo>
                                <a:lnTo>
                                  <a:pt x="54327" y="68217"/>
                                </a:lnTo>
                                <a:lnTo>
                                  <a:pt x="62563" y="70757"/>
                                </a:lnTo>
                                <a:lnTo>
                                  <a:pt x="71621" y="74108"/>
                                </a:lnTo>
                                <a:lnTo>
                                  <a:pt x="78821" y="75597"/>
                                </a:lnTo>
                                <a:lnTo>
                                  <a:pt x="85197" y="78799"/>
                                </a:lnTo>
                                <a:lnTo>
                                  <a:pt x="92158" y="83397"/>
                                </a:lnTo>
                                <a:lnTo>
                                  <a:pt x="101601" y="88616"/>
                                </a:lnTo>
                                <a:lnTo>
                                  <a:pt x="109609" y="91570"/>
                                </a:lnTo>
                                <a:lnTo>
                                  <a:pt x="117295" y="93836"/>
                                </a:lnTo>
                                <a:lnTo>
                                  <a:pt x="127061" y="98018"/>
                                </a:lnTo>
                                <a:lnTo>
                                  <a:pt x="135212" y="103052"/>
                                </a:lnTo>
                                <a:lnTo>
                                  <a:pt x="142009" y="108464"/>
                                </a:lnTo>
                                <a:lnTo>
                                  <a:pt x="148205" y="114044"/>
                                </a:lnTo>
                                <a:lnTo>
                                  <a:pt x="151191" y="115913"/>
                                </a:lnTo>
                                <a:lnTo>
                                  <a:pt x="157049" y="117990"/>
                                </a:lnTo>
                                <a:lnTo>
                                  <a:pt x="165701" y="119159"/>
                                </a:lnTo>
                                <a:lnTo>
                                  <a:pt x="168570" y="120276"/>
                                </a:lnTo>
                                <a:lnTo>
                                  <a:pt x="176206" y="125446"/>
                                </a:lnTo>
                                <a:lnTo>
                                  <a:pt x="182339" y="130601"/>
                                </a:lnTo>
                                <a:lnTo>
                                  <a:pt x="188586" y="136787"/>
                                </a:lnTo>
                                <a:lnTo>
                                  <a:pt x="188592" y="132243"/>
                                </a:lnTo>
                                <a:lnTo>
                                  <a:pt x="187641" y="129951"/>
                                </a:lnTo>
                                <a:lnTo>
                                  <a:pt x="184043" y="124864"/>
                                </a:lnTo>
                                <a:lnTo>
                                  <a:pt x="179864" y="119729"/>
                                </a:lnTo>
                                <a:lnTo>
                                  <a:pt x="175825" y="115558"/>
                                </a:lnTo>
                                <a:lnTo>
                                  <a:pt x="174366" y="112160"/>
                                </a:lnTo>
                                <a:lnTo>
                                  <a:pt x="173394" y="107990"/>
                                </a:lnTo>
                                <a:lnTo>
                                  <a:pt x="172746" y="103305"/>
                                </a:lnTo>
                                <a:lnTo>
                                  <a:pt x="171361" y="100181"/>
                                </a:lnTo>
                                <a:lnTo>
                                  <a:pt x="169486" y="98099"/>
                                </a:lnTo>
                                <a:lnTo>
                                  <a:pt x="167283" y="96710"/>
                                </a:lnTo>
                                <a:lnTo>
                                  <a:pt x="164862" y="93880"/>
                                </a:lnTo>
                                <a:lnTo>
                                  <a:pt x="162295" y="90088"/>
                                </a:lnTo>
                                <a:lnTo>
                                  <a:pt x="159632" y="85655"/>
                                </a:lnTo>
                                <a:lnTo>
                                  <a:pt x="157856" y="81747"/>
                                </a:lnTo>
                                <a:lnTo>
                                  <a:pt x="156673" y="78189"/>
                                </a:lnTo>
                                <a:lnTo>
                                  <a:pt x="155883" y="74865"/>
                                </a:lnTo>
                                <a:lnTo>
                                  <a:pt x="154405" y="71696"/>
                                </a:lnTo>
                                <a:lnTo>
                                  <a:pt x="152466" y="68631"/>
                                </a:lnTo>
                                <a:lnTo>
                                  <a:pt x="150222" y="65636"/>
                                </a:lnTo>
                                <a:lnTo>
                                  <a:pt x="148725" y="62686"/>
                                </a:lnTo>
                                <a:lnTo>
                                  <a:pt x="147728" y="59767"/>
                                </a:lnTo>
                                <a:lnTo>
                                  <a:pt x="147063" y="56868"/>
                                </a:lnTo>
                                <a:lnTo>
                                  <a:pt x="146619" y="53984"/>
                                </a:lnTo>
                                <a:lnTo>
                                  <a:pt x="146324" y="51108"/>
                                </a:lnTo>
                                <a:lnTo>
                                  <a:pt x="146127" y="48238"/>
                                </a:lnTo>
                                <a:lnTo>
                                  <a:pt x="145995" y="45373"/>
                                </a:lnTo>
                                <a:lnTo>
                                  <a:pt x="145849" y="39649"/>
                                </a:lnTo>
                                <a:lnTo>
                                  <a:pt x="145733" y="18122"/>
                                </a:lnTo>
                                <a:lnTo>
                                  <a:pt x="150284" y="12628"/>
                                </a:lnTo>
                                <a:lnTo>
                                  <a:pt x="153113" y="9518"/>
                                </a:lnTo>
                                <a:lnTo>
                                  <a:pt x="154463" y="9082"/>
                                </a:lnTo>
                                <a:lnTo>
                                  <a:pt x="158503" y="8597"/>
                                </a:lnTo>
                                <a:lnTo>
                                  <a:pt x="160913" y="7515"/>
                                </a:lnTo>
                                <a:lnTo>
                                  <a:pt x="168857" y="2394"/>
                                </a:lnTo>
                                <a:lnTo>
                                  <a:pt x="174425" y="862"/>
                                </a:lnTo>
                                <a:lnTo>
                                  <a:pt x="182915" y="0"/>
                                </a:lnTo>
                                <a:lnTo>
                                  <a:pt x="191150" y="2338"/>
                                </a:lnTo>
                                <a:lnTo>
                                  <a:pt x="200208" y="5600"/>
                                </a:lnTo>
                                <a:lnTo>
                                  <a:pt x="207409" y="7049"/>
                                </a:lnTo>
                                <a:lnTo>
                                  <a:pt x="213784" y="10234"/>
                                </a:lnTo>
                                <a:lnTo>
                                  <a:pt x="216818" y="12416"/>
                                </a:lnTo>
                                <a:lnTo>
                                  <a:pt x="225268" y="14841"/>
                                </a:lnTo>
                                <a:lnTo>
                                  <a:pt x="235374" y="15919"/>
                                </a:lnTo>
                                <a:lnTo>
                                  <a:pt x="240736" y="16207"/>
                                </a:lnTo>
                                <a:lnTo>
                                  <a:pt x="246216" y="16398"/>
                                </a:lnTo>
                                <a:lnTo>
                                  <a:pt x="250821" y="17478"/>
                                </a:lnTo>
                                <a:lnTo>
                                  <a:pt x="258479" y="21219"/>
                                </a:lnTo>
                                <a:lnTo>
                                  <a:pt x="267597" y="23516"/>
                                </a:lnTo>
                                <a:lnTo>
                                  <a:pt x="277999" y="25490"/>
                                </a:lnTo>
                                <a:lnTo>
                                  <a:pt x="283440" y="27349"/>
                                </a:lnTo>
                                <a:lnTo>
                                  <a:pt x="288973" y="29542"/>
                                </a:lnTo>
                                <a:lnTo>
                                  <a:pt x="294566" y="31956"/>
                                </a:lnTo>
                                <a:lnTo>
                                  <a:pt x="305861" y="37178"/>
                                </a:lnTo>
                                <a:lnTo>
                                  <a:pt x="314690" y="40134"/>
                                </a:lnTo>
                                <a:lnTo>
                                  <a:pt x="322742" y="41448"/>
                                </a:lnTo>
                                <a:lnTo>
                                  <a:pt x="327557" y="41798"/>
                                </a:lnTo>
                                <a:lnTo>
                                  <a:pt x="342900" y="4249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MARTInkAnnotation29"/>
                        <wps:cNvSpPr/>
                        <wps:spPr>
                          <a:xfrm>
                            <a:off x="690114" y="612475"/>
                            <a:ext cx="154303" cy="14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3" h="145336">
                                <a:moveTo>
                                  <a:pt x="25714" y="111410"/>
                                </a:moveTo>
                                <a:lnTo>
                                  <a:pt x="25714" y="106860"/>
                                </a:lnTo>
                                <a:lnTo>
                                  <a:pt x="26666" y="105519"/>
                                </a:lnTo>
                                <a:lnTo>
                                  <a:pt x="28254" y="104625"/>
                                </a:lnTo>
                                <a:lnTo>
                                  <a:pt x="33095" y="103191"/>
                                </a:lnTo>
                                <a:lnTo>
                                  <a:pt x="33492" y="102121"/>
                                </a:lnTo>
                                <a:lnTo>
                                  <a:pt x="33933" y="98392"/>
                                </a:lnTo>
                                <a:lnTo>
                                  <a:pt x="35004" y="96064"/>
                                </a:lnTo>
                                <a:lnTo>
                                  <a:pt x="36670" y="93560"/>
                                </a:lnTo>
                                <a:lnTo>
                                  <a:pt x="41637" y="87247"/>
                                </a:lnTo>
                                <a:lnTo>
                                  <a:pt x="44855" y="83844"/>
                                </a:lnTo>
                                <a:lnTo>
                                  <a:pt x="47047" y="81603"/>
                                </a:lnTo>
                                <a:lnTo>
                                  <a:pt x="48509" y="79156"/>
                                </a:lnTo>
                                <a:lnTo>
                                  <a:pt x="49483" y="76572"/>
                                </a:lnTo>
                                <a:lnTo>
                                  <a:pt x="50132" y="73898"/>
                                </a:lnTo>
                                <a:lnTo>
                                  <a:pt x="51518" y="72114"/>
                                </a:lnTo>
                                <a:lnTo>
                                  <a:pt x="53394" y="70926"/>
                                </a:lnTo>
                                <a:lnTo>
                                  <a:pt x="55597" y="70133"/>
                                </a:lnTo>
                                <a:lnTo>
                                  <a:pt x="57066" y="68652"/>
                                </a:lnTo>
                                <a:lnTo>
                                  <a:pt x="58046" y="66713"/>
                                </a:lnTo>
                                <a:lnTo>
                                  <a:pt x="58698" y="64467"/>
                                </a:lnTo>
                                <a:lnTo>
                                  <a:pt x="60086" y="62017"/>
                                </a:lnTo>
                                <a:lnTo>
                                  <a:pt x="61964" y="59432"/>
                                </a:lnTo>
                                <a:lnTo>
                                  <a:pt x="64168" y="56755"/>
                                </a:lnTo>
                                <a:lnTo>
                                  <a:pt x="65637" y="54019"/>
                                </a:lnTo>
                                <a:lnTo>
                                  <a:pt x="66617" y="51242"/>
                                </a:lnTo>
                                <a:lnTo>
                                  <a:pt x="67270" y="48438"/>
                                </a:lnTo>
                                <a:lnTo>
                                  <a:pt x="68658" y="46569"/>
                                </a:lnTo>
                                <a:lnTo>
                                  <a:pt x="70536" y="45323"/>
                                </a:lnTo>
                                <a:lnTo>
                                  <a:pt x="72740" y="44492"/>
                                </a:lnTo>
                                <a:lnTo>
                                  <a:pt x="74210" y="42986"/>
                                </a:lnTo>
                                <a:lnTo>
                                  <a:pt x="75189" y="41029"/>
                                </a:lnTo>
                                <a:lnTo>
                                  <a:pt x="75843" y="38772"/>
                                </a:lnTo>
                                <a:lnTo>
                                  <a:pt x="76278" y="36315"/>
                                </a:lnTo>
                                <a:lnTo>
                                  <a:pt x="76568" y="33724"/>
                                </a:lnTo>
                                <a:lnTo>
                                  <a:pt x="76762" y="31045"/>
                                </a:lnTo>
                                <a:lnTo>
                                  <a:pt x="76891" y="28306"/>
                                </a:lnTo>
                                <a:lnTo>
                                  <a:pt x="77139" y="17606"/>
                                </a:lnTo>
                                <a:lnTo>
                                  <a:pt x="77149" y="1192"/>
                                </a:lnTo>
                                <a:lnTo>
                                  <a:pt x="76196" y="784"/>
                                </a:lnTo>
                                <a:lnTo>
                                  <a:pt x="72598" y="331"/>
                                </a:lnTo>
                                <a:lnTo>
                                  <a:pt x="68929" y="0"/>
                                </a:lnTo>
                                <a:lnTo>
                                  <a:pt x="64130" y="4528"/>
                                </a:lnTo>
                                <a:lnTo>
                                  <a:pt x="61802" y="5866"/>
                                </a:lnTo>
                                <a:lnTo>
                                  <a:pt x="59298" y="6757"/>
                                </a:lnTo>
                                <a:lnTo>
                                  <a:pt x="52985" y="8188"/>
                                </a:lnTo>
                                <a:lnTo>
                                  <a:pt x="49582" y="10924"/>
                                </a:lnTo>
                                <a:lnTo>
                                  <a:pt x="47341" y="12987"/>
                                </a:lnTo>
                                <a:lnTo>
                                  <a:pt x="44894" y="14362"/>
                                </a:lnTo>
                                <a:lnTo>
                                  <a:pt x="42311" y="15279"/>
                                </a:lnTo>
                                <a:lnTo>
                                  <a:pt x="39636" y="15890"/>
                                </a:lnTo>
                                <a:lnTo>
                                  <a:pt x="37853" y="17250"/>
                                </a:lnTo>
                                <a:lnTo>
                                  <a:pt x="36664" y="19110"/>
                                </a:lnTo>
                                <a:lnTo>
                                  <a:pt x="35872" y="21302"/>
                                </a:lnTo>
                                <a:lnTo>
                                  <a:pt x="34391" y="22763"/>
                                </a:lnTo>
                                <a:lnTo>
                                  <a:pt x="32451" y="23737"/>
                                </a:lnTo>
                                <a:lnTo>
                                  <a:pt x="30205" y="24386"/>
                                </a:lnTo>
                                <a:lnTo>
                                  <a:pt x="27756" y="25772"/>
                                </a:lnTo>
                                <a:lnTo>
                                  <a:pt x="25170" y="27648"/>
                                </a:lnTo>
                                <a:lnTo>
                                  <a:pt x="22494" y="29851"/>
                                </a:lnTo>
                                <a:lnTo>
                                  <a:pt x="20710" y="32273"/>
                                </a:lnTo>
                                <a:lnTo>
                                  <a:pt x="19520" y="34839"/>
                                </a:lnTo>
                                <a:lnTo>
                                  <a:pt x="18727" y="37503"/>
                                </a:lnTo>
                                <a:lnTo>
                                  <a:pt x="17246" y="39279"/>
                                </a:lnTo>
                                <a:lnTo>
                                  <a:pt x="15306" y="40463"/>
                                </a:lnTo>
                                <a:lnTo>
                                  <a:pt x="13060" y="41252"/>
                                </a:lnTo>
                                <a:lnTo>
                                  <a:pt x="11563" y="42731"/>
                                </a:lnTo>
                                <a:lnTo>
                                  <a:pt x="10565" y="44669"/>
                                </a:lnTo>
                                <a:lnTo>
                                  <a:pt x="9900" y="46914"/>
                                </a:lnTo>
                                <a:lnTo>
                                  <a:pt x="8504" y="49362"/>
                                </a:lnTo>
                                <a:lnTo>
                                  <a:pt x="6620" y="51948"/>
                                </a:lnTo>
                                <a:lnTo>
                                  <a:pt x="4412" y="54624"/>
                                </a:lnTo>
                                <a:lnTo>
                                  <a:pt x="2940" y="57360"/>
                                </a:lnTo>
                                <a:lnTo>
                                  <a:pt x="1959" y="60137"/>
                                </a:lnTo>
                                <a:lnTo>
                                  <a:pt x="1305" y="62941"/>
                                </a:lnTo>
                                <a:lnTo>
                                  <a:pt x="869" y="65762"/>
                                </a:lnTo>
                                <a:lnTo>
                                  <a:pt x="578" y="68596"/>
                                </a:lnTo>
                                <a:lnTo>
                                  <a:pt x="384" y="71437"/>
                                </a:lnTo>
                                <a:lnTo>
                                  <a:pt x="255" y="74284"/>
                                </a:lnTo>
                                <a:lnTo>
                                  <a:pt x="31" y="84002"/>
                                </a:lnTo>
                                <a:lnTo>
                                  <a:pt x="0" y="97476"/>
                                </a:lnTo>
                                <a:lnTo>
                                  <a:pt x="951" y="101168"/>
                                </a:lnTo>
                                <a:lnTo>
                                  <a:pt x="2538" y="105535"/>
                                </a:lnTo>
                                <a:lnTo>
                                  <a:pt x="7378" y="117129"/>
                                </a:lnTo>
                                <a:lnTo>
                                  <a:pt x="10579" y="121255"/>
                                </a:lnTo>
                                <a:lnTo>
                                  <a:pt x="12767" y="123688"/>
                                </a:lnTo>
                                <a:lnTo>
                                  <a:pt x="17737" y="128932"/>
                                </a:lnTo>
                                <a:lnTo>
                                  <a:pt x="24138" y="135509"/>
                                </a:lnTo>
                                <a:lnTo>
                                  <a:pt x="25616" y="136049"/>
                                </a:lnTo>
                                <a:lnTo>
                                  <a:pt x="29798" y="136648"/>
                                </a:lnTo>
                                <a:lnTo>
                                  <a:pt x="32247" y="137761"/>
                                </a:lnTo>
                                <a:lnTo>
                                  <a:pt x="34831" y="139455"/>
                                </a:lnTo>
                                <a:lnTo>
                                  <a:pt x="37507" y="141537"/>
                                </a:lnTo>
                                <a:lnTo>
                                  <a:pt x="41196" y="142925"/>
                                </a:lnTo>
                                <a:lnTo>
                                  <a:pt x="45560" y="143850"/>
                                </a:lnTo>
                                <a:lnTo>
                                  <a:pt x="50375" y="144467"/>
                                </a:lnTo>
                                <a:lnTo>
                                  <a:pt x="54537" y="144878"/>
                                </a:lnTo>
                                <a:lnTo>
                                  <a:pt x="58264" y="145152"/>
                                </a:lnTo>
                                <a:lnTo>
                                  <a:pt x="61702" y="145335"/>
                                </a:lnTo>
                                <a:lnTo>
                                  <a:pt x="64946" y="144504"/>
                                </a:lnTo>
                                <a:lnTo>
                                  <a:pt x="68061" y="142998"/>
                                </a:lnTo>
                                <a:lnTo>
                                  <a:pt x="71090" y="141041"/>
                                </a:lnTo>
                                <a:lnTo>
                                  <a:pt x="75015" y="139737"/>
                                </a:lnTo>
                                <a:lnTo>
                                  <a:pt x="79536" y="138867"/>
                                </a:lnTo>
                                <a:lnTo>
                                  <a:pt x="84456" y="138287"/>
                                </a:lnTo>
                                <a:lnTo>
                                  <a:pt x="88688" y="136948"/>
                                </a:lnTo>
                                <a:lnTo>
                                  <a:pt x="92461" y="135103"/>
                                </a:lnTo>
                                <a:lnTo>
                                  <a:pt x="95930" y="132921"/>
                                </a:lnTo>
                                <a:lnTo>
                                  <a:pt x="99194" y="130513"/>
                                </a:lnTo>
                                <a:lnTo>
                                  <a:pt x="102323" y="127956"/>
                                </a:lnTo>
                                <a:lnTo>
                                  <a:pt x="105362" y="125298"/>
                                </a:lnTo>
                                <a:lnTo>
                                  <a:pt x="109293" y="122574"/>
                                </a:lnTo>
                                <a:lnTo>
                                  <a:pt x="113818" y="119805"/>
                                </a:lnTo>
                                <a:lnTo>
                                  <a:pt x="118740" y="117007"/>
                                </a:lnTo>
                                <a:lnTo>
                                  <a:pt x="122974" y="113236"/>
                                </a:lnTo>
                                <a:lnTo>
                                  <a:pt x="126749" y="108818"/>
                                </a:lnTo>
                                <a:lnTo>
                                  <a:pt x="130218" y="103967"/>
                                </a:lnTo>
                                <a:lnTo>
                                  <a:pt x="134436" y="99781"/>
                                </a:lnTo>
                                <a:lnTo>
                                  <a:pt x="139153" y="96037"/>
                                </a:lnTo>
                                <a:lnTo>
                                  <a:pt x="154302" y="8569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MARTInkAnnotation30"/>
                        <wps:cNvSpPr/>
                        <wps:spPr>
                          <a:xfrm>
                            <a:off x="854015" y="543464"/>
                            <a:ext cx="162876" cy="9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6" h="90658">
                                <a:moveTo>
                                  <a:pt x="85722" y="8572"/>
                                </a:moveTo>
                                <a:lnTo>
                                  <a:pt x="68933" y="8572"/>
                                </a:lnTo>
                                <a:lnTo>
                                  <a:pt x="68735" y="6032"/>
                                </a:lnTo>
                                <a:lnTo>
                                  <a:pt x="68682" y="4022"/>
                                </a:lnTo>
                                <a:lnTo>
                                  <a:pt x="67695" y="2681"/>
                                </a:lnTo>
                                <a:lnTo>
                                  <a:pt x="66084" y="1787"/>
                                </a:lnTo>
                                <a:lnTo>
                                  <a:pt x="60110" y="31"/>
                                </a:lnTo>
                                <a:lnTo>
                                  <a:pt x="21271" y="0"/>
                                </a:lnTo>
                                <a:lnTo>
                                  <a:pt x="19895" y="953"/>
                                </a:lnTo>
                                <a:lnTo>
                                  <a:pt x="18977" y="2540"/>
                                </a:lnTo>
                                <a:lnTo>
                                  <a:pt x="18366" y="4551"/>
                                </a:lnTo>
                                <a:lnTo>
                                  <a:pt x="17005" y="5891"/>
                                </a:lnTo>
                                <a:lnTo>
                                  <a:pt x="15146" y="6785"/>
                                </a:lnTo>
                                <a:lnTo>
                                  <a:pt x="8603" y="8563"/>
                                </a:lnTo>
                                <a:lnTo>
                                  <a:pt x="1192" y="15953"/>
                                </a:lnTo>
                                <a:lnTo>
                                  <a:pt x="793" y="17303"/>
                                </a:lnTo>
                                <a:lnTo>
                                  <a:pt x="528" y="19155"/>
                                </a:lnTo>
                                <a:lnTo>
                                  <a:pt x="351" y="21342"/>
                                </a:lnTo>
                                <a:lnTo>
                                  <a:pt x="233" y="23753"/>
                                </a:lnTo>
                                <a:lnTo>
                                  <a:pt x="28" y="32714"/>
                                </a:lnTo>
                                <a:lnTo>
                                  <a:pt x="0" y="41533"/>
                                </a:lnTo>
                                <a:lnTo>
                                  <a:pt x="951" y="42928"/>
                                </a:lnTo>
                                <a:lnTo>
                                  <a:pt x="2538" y="44812"/>
                                </a:lnTo>
                                <a:lnTo>
                                  <a:pt x="4549" y="47019"/>
                                </a:lnTo>
                                <a:lnTo>
                                  <a:pt x="5889" y="49444"/>
                                </a:lnTo>
                                <a:lnTo>
                                  <a:pt x="6782" y="52012"/>
                                </a:lnTo>
                                <a:lnTo>
                                  <a:pt x="8217" y="58428"/>
                                </a:lnTo>
                                <a:lnTo>
                                  <a:pt x="9287" y="59907"/>
                                </a:lnTo>
                                <a:lnTo>
                                  <a:pt x="10952" y="61846"/>
                                </a:lnTo>
                                <a:lnTo>
                                  <a:pt x="13016" y="64090"/>
                                </a:lnTo>
                                <a:lnTo>
                                  <a:pt x="14391" y="66539"/>
                                </a:lnTo>
                                <a:lnTo>
                                  <a:pt x="15308" y="69125"/>
                                </a:lnTo>
                                <a:lnTo>
                                  <a:pt x="15919" y="71801"/>
                                </a:lnTo>
                                <a:lnTo>
                                  <a:pt x="17279" y="73585"/>
                                </a:lnTo>
                                <a:lnTo>
                                  <a:pt x="19139" y="74774"/>
                                </a:lnTo>
                                <a:lnTo>
                                  <a:pt x="21331" y="75567"/>
                                </a:lnTo>
                                <a:lnTo>
                                  <a:pt x="23744" y="77048"/>
                                </a:lnTo>
                                <a:lnTo>
                                  <a:pt x="26306" y="78988"/>
                                </a:lnTo>
                                <a:lnTo>
                                  <a:pt x="32711" y="84394"/>
                                </a:lnTo>
                                <a:lnTo>
                                  <a:pt x="36126" y="85133"/>
                                </a:lnTo>
                                <a:lnTo>
                                  <a:pt x="41529" y="85608"/>
                                </a:lnTo>
                                <a:lnTo>
                                  <a:pt x="44808" y="85673"/>
                                </a:lnTo>
                                <a:lnTo>
                                  <a:pt x="47016" y="85690"/>
                                </a:lnTo>
                                <a:lnTo>
                                  <a:pt x="48488" y="86654"/>
                                </a:lnTo>
                                <a:lnTo>
                                  <a:pt x="49470" y="88250"/>
                                </a:lnTo>
                                <a:lnTo>
                                  <a:pt x="50124" y="90266"/>
                                </a:lnTo>
                                <a:lnTo>
                                  <a:pt x="51512" y="90657"/>
                                </a:lnTo>
                                <a:lnTo>
                                  <a:pt x="53390" y="89966"/>
                                </a:lnTo>
                                <a:lnTo>
                                  <a:pt x="59617" y="85973"/>
                                </a:lnTo>
                                <a:lnTo>
                                  <a:pt x="64441" y="85799"/>
                                </a:lnTo>
                                <a:lnTo>
                                  <a:pt x="67351" y="85747"/>
                                </a:lnTo>
                                <a:lnTo>
                                  <a:pt x="67760" y="84787"/>
                                </a:lnTo>
                                <a:lnTo>
                                  <a:pt x="68032" y="83195"/>
                                </a:lnTo>
                                <a:lnTo>
                                  <a:pt x="68214" y="81181"/>
                                </a:lnTo>
                                <a:lnTo>
                                  <a:pt x="68335" y="78885"/>
                                </a:lnTo>
                                <a:lnTo>
                                  <a:pt x="68545" y="70125"/>
                                </a:lnTo>
                                <a:lnTo>
                                  <a:pt x="68577" y="39973"/>
                                </a:lnTo>
                                <a:lnTo>
                                  <a:pt x="67624" y="37126"/>
                                </a:lnTo>
                                <a:lnTo>
                                  <a:pt x="66037" y="34276"/>
                                </a:lnTo>
                                <a:lnTo>
                                  <a:pt x="64026" y="31423"/>
                                </a:lnTo>
                                <a:lnTo>
                                  <a:pt x="62685" y="28569"/>
                                </a:lnTo>
                                <a:lnTo>
                                  <a:pt x="61792" y="25713"/>
                                </a:lnTo>
                                <a:lnTo>
                                  <a:pt x="61196" y="22857"/>
                                </a:lnTo>
                                <a:lnTo>
                                  <a:pt x="60799" y="20001"/>
                                </a:lnTo>
                                <a:lnTo>
                                  <a:pt x="60534" y="17144"/>
                                </a:lnTo>
                                <a:lnTo>
                                  <a:pt x="60109" y="10266"/>
                                </a:lnTo>
                                <a:lnTo>
                                  <a:pt x="59122" y="9701"/>
                                </a:lnTo>
                                <a:lnTo>
                                  <a:pt x="54134" y="8907"/>
                                </a:lnTo>
                                <a:lnTo>
                                  <a:pt x="51788" y="8617"/>
                                </a:lnTo>
                                <a:lnTo>
                                  <a:pt x="51590" y="6052"/>
                                </a:lnTo>
                                <a:lnTo>
                                  <a:pt x="51435" y="105"/>
                                </a:lnTo>
                                <a:lnTo>
                                  <a:pt x="51433" y="4582"/>
                                </a:lnTo>
                                <a:lnTo>
                                  <a:pt x="52385" y="5912"/>
                                </a:lnTo>
                                <a:lnTo>
                                  <a:pt x="53972" y="6799"/>
                                </a:lnTo>
                                <a:lnTo>
                                  <a:pt x="58813" y="8222"/>
                                </a:lnTo>
                                <a:lnTo>
                                  <a:pt x="59210" y="9291"/>
                                </a:lnTo>
                                <a:lnTo>
                                  <a:pt x="59475" y="10957"/>
                                </a:lnTo>
                                <a:lnTo>
                                  <a:pt x="59652" y="13019"/>
                                </a:lnTo>
                                <a:lnTo>
                                  <a:pt x="60721" y="15347"/>
                                </a:lnTo>
                                <a:lnTo>
                                  <a:pt x="62387" y="17852"/>
                                </a:lnTo>
                                <a:lnTo>
                                  <a:pt x="64451" y="20473"/>
                                </a:lnTo>
                                <a:lnTo>
                                  <a:pt x="66779" y="22221"/>
                                </a:lnTo>
                                <a:lnTo>
                                  <a:pt x="69283" y="23387"/>
                                </a:lnTo>
                                <a:lnTo>
                                  <a:pt x="71905" y="24164"/>
                                </a:lnTo>
                                <a:lnTo>
                                  <a:pt x="73653" y="25634"/>
                                </a:lnTo>
                                <a:lnTo>
                                  <a:pt x="74819" y="27567"/>
                                </a:lnTo>
                                <a:lnTo>
                                  <a:pt x="75596" y="29808"/>
                                </a:lnTo>
                                <a:lnTo>
                                  <a:pt x="77066" y="31302"/>
                                </a:lnTo>
                                <a:lnTo>
                                  <a:pt x="78999" y="32298"/>
                                </a:lnTo>
                                <a:lnTo>
                                  <a:pt x="81240" y="32962"/>
                                </a:lnTo>
                                <a:lnTo>
                                  <a:pt x="84639" y="34357"/>
                                </a:lnTo>
                                <a:lnTo>
                                  <a:pt x="88810" y="36240"/>
                                </a:lnTo>
                                <a:lnTo>
                                  <a:pt x="93495" y="38447"/>
                                </a:lnTo>
                                <a:lnTo>
                                  <a:pt x="97572" y="40871"/>
                                </a:lnTo>
                                <a:lnTo>
                                  <a:pt x="101242" y="43440"/>
                                </a:lnTo>
                                <a:lnTo>
                                  <a:pt x="104641" y="46105"/>
                                </a:lnTo>
                                <a:lnTo>
                                  <a:pt x="107860" y="47882"/>
                                </a:lnTo>
                                <a:lnTo>
                                  <a:pt x="110958" y="49066"/>
                                </a:lnTo>
                                <a:lnTo>
                                  <a:pt x="113976" y="49856"/>
                                </a:lnTo>
                                <a:lnTo>
                                  <a:pt x="116940" y="50382"/>
                                </a:lnTo>
                                <a:lnTo>
                                  <a:pt x="119869" y="50733"/>
                                </a:lnTo>
                                <a:lnTo>
                                  <a:pt x="122774" y="50967"/>
                                </a:lnTo>
                                <a:lnTo>
                                  <a:pt x="125664" y="52076"/>
                                </a:lnTo>
                                <a:lnTo>
                                  <a:pt x="128542" y="53767"/>
                                </a:lnTo>
                                <a:lnTo>
                                  <a:pt x="131414" y="55847"/>
                                </a:lnTo>
                                <a:lnTo>
                                  <a:pt x="134281" y="57234"/>
                                </a:lnTo>
                                <a:lnTo>
                                  <a:pt x="137144" y="58158"/>
                                </a:lnTo>
                                <a:lnTo>
                                  <a:pt x="140006" y="58775"/>
                                </a:lnTo>
                                <a:lnTo>
                                  <a:pt x="142866" y="59186"/>
                                </a:lnTo>
                                <a:lnTo>
                                  <a:pt x="145726" y="59460"/>
                                </a:lnTo>
                                <a:lnTo>
                                  <a:pt x="152608" y="59899"/>
                                </a:lnTo>
                                <a:lnTo>
                                  <a:pt x="156089" y="59959"/>
                                </a:lnTo>
                                <a:lnTo>
                                  <a:pt x="162875" y="60007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MARTInkAnnotation31"/>
                        <wps:cNvSpPr/>
                        <wps:spPr>
                          <a:xfrm>
                            <a:off x="1000664" y="474453"/>
                            <a:ext cx="162879" cy="11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9" h="110218">
                                <a:moveTo>
                                  <a:pt x="0" y="58783"/>
                                </a:moveTo>
                                <a:lnTo>
                                  <a:pt x="4552" y="58783"/>
                                </a:lnTo>
                                <a:lnTo>
                                  <a:pt x="5892" y="59735"/>
                                </a:lnTo>
                                <a:lnTo>
                                  <a:pt x="6786" y="61323"/>
                                </a:lnTo>
                                <a:lnTo>
                                  <a:pt x="7381" y="63333"/>
                                </a:lnTo>
                                <a:lnTo>
                                  <a:pt x="8731" y="65626"/>
                                </a:lnTo>
                                <a:lnTo>
                                  <a:pt x="10583" y="68108"/>
                                </a:lnTo>
                                <a:lnTo>
                                  <a:pt x="12771" y="70714"/>
                                </a:lnTo>
                                <a:lnTo>
                                  <a:pt x="15181" y="72452"/>
                                </a:lnTo>
                                <a:lnTo>
                                  <a:pt x="17741" y="73611"/>
                                </a:lnTo>
                                <a:lnTo>
                                  <a:pt x="20400" y="74383"/>
                                </a:lnTo>
                                <a:lnTo>
                                  <a:pt x="22173" y="75850"/>
                                </a:lnTo>
                                <a:lnTo>
                                  <a:pt x="23354" y="77781"/>
                                </a:lnTo>
                                <a:lnTo>
                                  <a:pt x="24142" y="80021"/>
                                </a:lnTo>
                                <a:lnTo>
                                  <a:pt x="25620" y="81514"/>
                                </a:lnTo>
                                <a:lnTo>
                                  <a:pt x="27558" y="82509"/>
                                </a:lnTo>
                                <a:lnTo>
                                  <a:pt x="29802" y="83173"/>
                                </a:lnTo>
                                <a:lnTo>
                                  <a:pt x="34836" y="86450"/>
                                </a:lnTo>
                                <a:lnTo>
                                  <a:pt x="41277" y="91764"/>
                                </a:lnTo>
                                <a:lnTo>
                                  <a:pt x="44698" y="95031"/>
                                </a:lnTo>
                                <a:lnTo>
                                  <a:pt x="50105" y="100339"/>
                                </a:lnTo>
                                <a:lnTo>
                                  <a:pt x="51501" y="100774"/>
                                </a:lnTo>
                                <a:lnTo>
                                  <a:pt x="55592" y="101258"/>
                                </a:lnTo>
                                <a:lnTo>
                                  <a:pt x="57064" y="102339"/>
                                </a:lnTo>
                                <a:lnTo>
                                  <a:pt x="58045" y="104013"/>
                                </a:lnTo>
                                <a:lnTo>
                                  <a:pt x="58700" y="106081"/>
                                </a:lnTo>
                                <a:lnTo>
                                  <a:pt x="60088" y="107460"/>
                                </a:lnTo>
                                <a:lnTo>
                                  <a:pt x="61966" y="108379"/>
                                </a:lnTo>
                                <a:lnTo>
                                  <a:pt x="68466" y="110186"/>
                                </a:lnTo>
                                <a:lnTo>
                                  <a:pt x="77122" y="110217"/>
                                </a:lnTo>
                                <a:lnTo>
                                  <a:pt x="69769" y="102836"/>
                                </a:lnTo>
                                <a:lnTo>
                                  <a:pt x="69109" y="99635"/>
                                </a:lnTo>
                                <a:lnTo>
                                  <a:pt x="68933" y="97447"/>
                                </a:lnTo>
                                <a:lnTo>
                                  <a:pt x="67863" y="95989"/>
                                </a:lnTo>
                                <a:lnTo>
                                  <a:pt x="66197" y="95017"/>
                                </a:lnTo>
                                <a:lnTo>
                                  <a:pt x="64134" y="94369"/>
                                </a:lnTo>
                                <a:lnTo>
                                  <a:pt x="59302" y="91108"/>
                                </a:lnTo>
                                <a:lnTo>
                                  <a:pt x="56680" y="88906"/>
                                </a:lnTo>
                                <a:lnTo>
                                  <a:pt x="54932" y="86485"/>
                                </a:lnTo>
                                <a:lnTo>
                                  <a:pt x="53766" y="83918"/>
                                </a:lnTo>
                                <a:lnTo>
                                  <a:pt x="52989" y="81255"/>
                                </a:lnTo>
                                <a:lnTo>
                                  <a:pt x="51519" y="78526"/>
                                </a:lnTo>
                                <a:lnTo>
                                  <a:pt x="49586" y="75755"/>
                                </a:lnTo>
                                <a:lnTo>
                                  <a:pt x="47345" y="72955"/>
                                </a:lnTo>
                                <a:lnTo>
                                  <a:pt x="45851" y="70136"/>
                                </a:lnTo>
                                <a:lnTo>
                                  <a:pt x="44855" y="67304"/>
                                </a:lnTo>
                                <a:lnTo>
                                  <a:pt x="44191" y="64463"/>
                                </a:lnTo>
                                <a:lnTo>
                                  <a:pt x="42796" y="61617"/>
                                </a:lnTo>
                                <a:lnTo>
                                  <a:pt x="40913" y="58767"/>
                                </a:lnTo>
                                <a:lnTo>
                                  <a:pt x="35598" y="51900"/>
                                </a:lnTo>
                                <a:lnTo>
                                  <a:pt x="35163" y="50384"/>
                                </a:lnTo>
                                <a:lnTo>
                                  <a:pt x="34872" y="48421"/>
                                </a:lnTo>
                                <a:lnTo>
                                  <a:pt x="34405" y="42978"/>
                                </a:lnTo>
                                <a:lnTo>
                                  <a:pt x="34342" y="39693"/>
                                </a:lnTo>
                                <a:lnTo>
                                  <a:pt x="34291" y="17153"/>
                                </a:lnTo>
                                <a:lnTo>
                                  <a:pt x="36830" y="13928"/>
                                </a:lnTo>
                                <a:lnTo>
                                  <a:pt x="41671" y="8647"/>
                                </a:lnTo>
                                <a:lnTo>
                                  <a:pt x="43021" y="8214"/>
                                </a:lnTo>
                                <a:lnTo>
                                  <a:pt x="47061" y="7733"/>
                                </a:lnTo>
                                <a:lnTo>
                                  <a:pt x="49471" y="6652"/>
                                </a:lnTo>
                                <a:lnTo>
                                  <a:pt x="52031" y="4979"/>
                                </a:lnTo>
                                <a:lnTo>
                                  <a:pt x="54690" y="2911"/>
                                </a:lnTo>
                                <a:lnTo>
                                  <a:pt x="57415" y="1532"/>
                                </a:lnTo>
                                <a:lnTo>
                                  <a:pt x="60185" y="613"/>
                                </a:lnTo>
                                <a:lnTo>
                                  <a:pt x="62983" y="0"/>
                                </a:lnTo>
                                <a:lnTo>
                                  <a:pt x="65801" y="544"/>
                                </a:lnTo>
                                <a:lnTo>
                                  <a:pt x="68633" y="1859"/>
                                </a:lnTo>
                                <a:lnTo>
                                  <a:pt x="71473" y="3689"/>
                                </a:lnTo>
                                <a:lnTo>
                                  <a:pt x="74319" y="4908"/>
                                </a:lnTo>
                                <a:lnTo>
                                  <a:pt x="77169" y="5721"/>
                                </a:lnTo>
                                <a:lnTo>
                                  <a:pt x="80021" y="6263"/>
                                </a:lnTo>
                                <a:lnTo>
                                  <a:pt x="82875" y="6625"/>
                                </a:lnTo>
                                <a:lnTo>
                                  <a:pt x="85730" y="6866"/>
                                </a:lnTo>
                                <a:lnTo>
                                  <a:pt x="88586" y="7026"/>
                                </a:lnTo>
                                <a:lnTo>
                                  <a:pt x="94299" y="7205"/>
                                </a:lnTo>
                                <a:lnTo>
                                  <a:pt x="97156" y="7252"/>
                                </a:lnTo>
                                <a:lnTo>
                                  <a:pt x="100014" y="8237"/>
                                </a:lnTo>
                                <a:lnTo>
                                  <a:pt x="102871" y="9845"/>
                                </a:lnTo>
                                <a:lnTo>
                                  <a:pt x="109750" y="14720"/>
                                </a:lnTo>
                                <a:lnTo>
                                  <a:pt x="113231" y="17927"/>
                                </a:lnTo>
                                <a:lnTo>
                                  <a:pt x="115492" y="20115"/>
                                </a:lnTo>
                                <a:lnTo>
                                  <a:pt x="117952" y="21574"/>
                                </a:lnTo>
                                <a:lnTo>
                                  <a:pt x="120545" y="22547"/>
                                </a:lnTo>
                                <a:lnTo>
                                  <a:pt x="123226" y="23196"/>
                                </a:lnTo>
                                <a:lnTo>
                                  <a:pt x="125966" y="24580"/>
                                </a:lnTo>
                                <a:lnTo>
                                  <a:pt x="128745" y="26456"/>
                                </a:lnTo>
                                <a:lnTo>
                                  <a:pt x="131550" y="28659"/>
                                </a:lnTo>
                                <a:lnTo>
                                  <a:pt x="133420" y="31080"/>
                                </a:lnTo>
                                <a:lnTo>
                                  <a:pt x="134667" y="33647"/>
                                </a:lnTo>
                                <a:lnTo>
                                  <a:pt x="135498" y="36310"/>
                                </a:lnTo>
                                <a:lnTo>
                                  <a:pt x="137005" y="38086"/>
                                </a:lnTo>
                                <a:lnTo>
                                  <a:pt x="138961" y="39270"/>
                                </a:lnTo>
                                <a:lnTo>
                                  <a:pt x="141219" y="40059"/>
                                </a:lnTo>
                                <a:lnTo>
                                  <a:pt x="146267" y="43476"/>
                                </a:lnTo>
                                <a:lnTo>
                                  <a:pt x="152717" y="48880"/>
                                </a:lnTo>
                                <a:lnTo>
                                  <a:pt x="153247" y="50276"/>
                                </a:lnTo>
                                <a:lnTo>
                                  <a:pt x="153600" y="52159"/>
                                </a:lnTo>
                                <a:lnTo>
                                  <a:pt x="153835" y="54367"/>
                                </a:lnTo>
                                <a:lnTo>
                                  <a:pt x="154944" y="55839"/>
                                </a:lnTo>
                                <a:lnTo>
                                  <a:pt x="156636" y="56820"/>
                                </a:lnTo>
                                <a:lnTo>
                                  <a:pt x="161645" y="58395"/>
                                </a:lnTo>
                                <a:lnTo>
                                  <a:pt x="162056" y="59476"/>
                                </a:lnTo>
                                <a:lnTo>
                                  <a:pt x="162330" y="61150"/>
                                </a:lnTo>
                                <a:lnTo>
                                  <a:pt x="162878" y="6735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MARTInkAnnotation32"/>
                        <wps:cNvSpPr/>
                        <wps:spPr>
                          <a:xfrm>
                            <a:off x="1181819" y="457200"/>
                            <a:ext cx="34291" cy="39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1" h="39229">
                                <a:moveTo>
                                  <a:pt x="0" y="4938"/>
                                </a:moveTo>
                                <a:lnTo>
                                  <a:pt x="0" y="0"/>
                                </a:lnTo>
                                <a:lnTo>
                                  <a:pt x="0" y="9241"/>
                                </a:lnTo>
                                <a:lnTo>
                                  <a:pt x="952" y="10664"/>
                                </a:lnTo>
                                <a:lnTo>
                                  <a:pt x="2540" y="11613"/>
                                </a:lnTo>
                                <a:lnTo>
                                  <a:pt x="4551" y="12246"/>
                                </a:lnTo>
                                <a:lnTo>
                                  <a:pt x="6844" y="13620"/>
                                </a:lnTo>
                                <a:lnTo>
                                  <a:pt x="9325" y="15489"/>
                                </a:lnTo>
                                <a:lnTo>
                                  <a:pt x="11932" y="17687"/>
                                </a:lnTo>
                                <a:lnTo>
                                  <a:pt x="13670" y="20105"/>
                                </a:lnTo>
                                <a:lnTo>
                                  <a:pt x="14828" y="22670"/>
                                </a:lnTo>
                                <a:lnTo>
                                  <a:pt x="15600" y="25332"/>
                                </a:lnTo>
                                <a:lnTo>
                                  <a:pt x="17068" y="27106"/>
                                </a:lnTo>
                                <a:lnTo>
                                  <a:pt x="18998" y="28290"/>
                                </a:lnTo>
                                <a:lnTo>
                                  <a:pt x="21238" y="29078"/>
                                </a:lnTo>
                                <a:lnTo>
                                  <a:pt x="22731" y="30557"/>
                                </a:lnTo>
                                <a:lnTo>
                                  <a:pt x="23727" y="32495"/>
                                </a:lnTo>
                                <a:lnTo>
                                  <a:pt x="25324" y="37898"/>
                                </a:lnTo>
                                <a:lnTo>
                                  <a:pt x="26408" y="38342"/>
                                </a:lnTo>
                                <a:lnTo>
                                  <a:pt x="28083" y="38637"/>
                                </a:lnTo>
                                <a:lnTo>
                                  <a:pt x="34290" y="3922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MARTInkAnnotation33"/>
                        <wps:cNvSpPr/>
                        <wps:spPr>
                          <a:xfrm>
                            <a:off x="1155940" y="379562"/>
                            <a:ext cx="1" cy="8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8574">
                                <a:moveTo>
                                  <a:pt x="0" y="8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MARTInkAnnotation34"/>
                        <wps:cNvSpPr/>
                        <wps:spPr>
                          <a:xfrm>
                            <a:off x="1190446" y="310551"/>
                            <a:ext cx="162837" cy="15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37" h="150548">
                                <a:moveTo>
                                  <a:pt x="34248" y="107802"/>
                                </a:moveTo>
                                <a:lnTo>
                                  <a:pt x="41629" y="107802"/>
                                </a:lnTo>
                                <a:lnTo>
                                  <a:pt x="44831" y="105262"/>
                                </a:lnTo>
                                <a:lnTo>
                                  <a:pt x="50097" y="100421"/>
                                </a:lnTo>
                                <a:lnTo>
                                  <a:pt x="53357" y="99759"/>
                                </a:lnTo>
                                <a:lnTo>
                                  <a:pt x="55560" y="99582"/>
                                </a:lnTo>
                                <a:lnTo>
                                  <a:pt x="57029" y="98512"/>
                                </a:lnTo>
                                <a:lnTo>
                                  <a:pt x="58008" y="96846"/>
                                </a:lnTo>
                                <a:lnTo>
                                  <a:pt x="58661" y="94783"/>
                                </a:lnTo>
                                <a:lnTo>
                                  <a:pt x="60048" y="93408"/>
                                </a:lnTo>
                                <a:lnTo>
                                  <a:pt x="61926" y="92491"/>
                                </a:lnTo>
                                <a:lnTo>
                                  <a:pt x="64130" y="91879"/>
                                </a:lnTo>
                                <a:lnTo>
                                  <a:pt x="69119" y="88660"/>
                                </a:lnTo>
                                <a:lnTo>
                                  <a:pt x="71783" y="86468"/>
                                </a:lnTo>
                                <a:lnTo>
                                  <a:pt x="73559" y="84055"/>
                                </a:lnTo>
                                <a:lnTo>
                                  <a:pt x="74743" y="81493"/>
                                </a:lnTo>
                                <a:lnTo>
                                  <a:pt x="75532" y="78833"/>
                                </a:lnTo>
                                <a:lnTo>
                                  <a:pt x="77011" y="77059"/>
                                </a:lnTo>
                                <a:lnTo>
                                  <a:pt x="78949" y="75877"/>
                                </a:lnTo>
                                <a:lnTo>
                                  <a:pt x="81194" y="75088"/>
                                </a:lnTo>
                                <a:lnTo>
                                  <a:pt x="82690" y="73610"/>
                                </a:lnTo>
                                <a:lnTo>
                                  <a:pt x="83688" y="71673"/>
                                </a:lnTo>
                                <a:lnTo>
                                  <a:pt x="84353" y="69428"/>
                                </a:lnTo>
                                <a:lnTo>
                                  <a:pt x="85749" y="66979"/>
                                </a:lnTo>
                                <a:lnTo>
                                  <a:pt x="87632" y="64395"/>
                                </a:lnTo>
                                <a:lnTo>
                                  <a:pt x="89840" y="61719"/>
                                </a:lnTo>
                                <a:lnTo>
                                  <a:pt x="92265" y="59935"/>
                                </a:lnTo>
                                <a:lnTo>
                                  <a:pt x="94833" y="58746"/>
                                </a:lnTo>
                                <a:lnTo>
                                  <a:pt x="97498" y="57953"/>
                                </a:lnTo>
                                <a:lnTo>
                                  <a:pt x="99275" y="56472"/>
                                </a:lnTo>
                                <a:lnTo>
                                  <a:pt x="100460" y="54532"/>
                                </a:lnTo>
                                <a:lnTo>
                                  <a:pt x="101249" y="52286"/>
                                </a:lnTo>
                                <a:lnTo>
                                  <a:pt x="102728" y="50789"/>
                                </a:lnTo>
                                <a:lnTo>
                                  <a:pt x="104666" y="49791"/>
                                </a:lnTo>
                                <a:lnTo>
                                  <a:pt x="106911" y="49125"/>
                                </a:lnTo>
                                <a:lnTo>
                                  <a:pt x="108408" y="47729"/>
                                </a:lnTo>
                                <a:lnTo>
                                  <a:pt x="109405" y="45846"/>
                                </a:lnTo>
                                <a:lnTo>
                                  <a:pt x="110514" y="41214"/>
                                </a:lnTo>
                                <a:lnTo>
                                  <a:pt x="110810" y="38645"/>
                                </a:lnTo>
                                <a:lnTo>
                                  <a:pt x="111284" y="32229"/>
                                </a:lnTo>
                                <a:lnTo>
                                  <a:pt x="113889" y="28811"/>
                                </a:lnTo>
                                <a:lnTo>
                                  <a:pt x="118772" y="23407"/>
                                </a:lnTo>
                                <a:lnTo>
                                  <a:pt x="119439" y="20128"/>
                                </a:lnTo>
                                <a:lnTo>
                                  <a:pt x="119868" y="14813"/>
                                </a:lnTo>
                                <a:lnTo>
                                  <a:pt x="119926" y="11546"/>
                                </a:lnTo>
                                <a:lnTo>
                                  <a:pt x="119942" y="9341"/>
                                </a:lnTo>
                                <a:lnTo>
                                  <a:pt x="119000" y="7872"/>
                                </a:lnTo>
                                <a:lnTo>
                                  <a:pt x="117419" y="6892"/>
                                </a:lnTo>
                                <a:lnTo>
                                  <a:pt x="111505" y="4966"/>
                                </a:lnTo>
                                <a:lnTo>
                                  <a:pt x="106881" y="391"/>
                                </a:lnTo>
                                <a:lnTo>
                                  <a:pt x="104578" y="0"/>
                                </a:lnTo>
                                <a:lnTo>
                                  <a:pt x="102090" y="691"/>
                                </a:lnTo>
                                <a:lnTo>
                                  <a:pt x="95803" y="4094"/>
                                </a:lnTo>
                                <a:lnTo>
                                  <a:pt x="92404" y="4560"/>
                                </a:lnTo>
                                <a:lnTo>
                                  <a:pt x="87718" y="4767"/>
                                </a:lnTo>
                                <a:lnTo>
                                  <a:pt x="79724" y="4883"/>
                                </a:lnTo>
                                <a:lnTo>
                                  <a:pt x="74145" y="4910"/>
                                </a:lnTo>
                                <a:lnTo>
                                  <a:pt x="72276" y="5870"/>
                                </a:lnTo>
                                <a:lnTo>
                                  <a:pt x="71030" y="7462"/>
                                </a:lnTo>
                                <a:lnTo>
                                  <a:pt x="70200" y="9476"/>
                                </a:lnTo>
                                <a:lnTo>
                                  <a:pt x="68694" y="10819"/>
                                </a:lnTo>
                                <a:lnTo>
                                  <a:pt x="66737" y="11714"/>
                                </a:lnTo>
                                <a:lnTo>
                                  <a:pt x="64480" y="12311"/>
                                </a:lnTo>
                                <a:lnTo>
                                  <a:pt x="59432" y="15514"/>
                                </a:lnTo>
                                <a:lnTo>
                                  <a:pt x="56753" y="17702"/>
                                </a:lnTo>
                                <a:lnTo>
                                  <a:pt x="54014" y="20113"/>
                                </a:lnTo>
                                <a:lnTo>
                                  <a:pt x="51235" y="22672"/>
                                </a:lnTo>
                                <a:lnTo>
                                  <a:pt x="45608" y="28057"/>
                                </a:lnTo>
                                <a:lnTo>
                                  <a:pt x="22816" y="50662"/>
                                </a:lnTo>
                                <a:lnTo>
                                  <a:pt x="20912" y="53516"/>
                                </a:lnTo>
                                <a:lnTo>
                                  <a:pt x="19642" y="56372"/>
                                </a:lnTo>
                                <a:lnTo>
                                  <a:pt x="18796" y="59227"/>
                                </a:lnTo>
                                <a:lnTo>
                                  <a:pt x="17279" y="62084"/>
                                </a:lnTo>
                                <a:lnTo>
                                  <a:pt x="15316" y="64941"/>
                                </a:lnTo>
                                <a:lnTo>
                                  <a:pt x="13054" y="67798"/>
                                </a:lnTo>
                                <a:lnTo>
                                  <a:pt x="10594" y="70655"/>
                                </a:lnTo>
                                <a:lnTo>
                                  <a:pt x="8001" y="73513"/>
                                </a:lnTo>
                                <a:lnTo>
                                  <a:pt x="5320" y="76370"/>
                                </a:lnTo>
                                <a:lnTo>
                                  <a:pt x="3533" y="80180"/>
                                </a:lnTo>
                                <a:lnTo>
                                  <a:pt x="2342" y="84625"/>
                                </a:lnTo>
                                <a:lnTo>
                                  <a:pt x="1547" y="89493"/>
                                </a:lnTo>
                                <a:lnTo>
                                  <a:pt x="1018" y="93691"/>
                                </a:lnTo>
                                <a:lnTo>
                                  <a:pt x="664" y="97442"/>
                                </a:lnTo>
                                <a:lnTo>
                                  <a:pt x="429" y="100895"/>
                                </a:lnTo>
                                <a:lnTo>
                                  <a:pt x="272" y="104150"/>
                                </a:lnTo>
                                <a:lnTo>
                                  <a:pt x="98" y="110306"/>
                                </a:lnTo>
                                <a:lnTo>
                                  <a:pt x="0" y="119127"/>
                                </a:lnTo>
                                <a:lnTo>
                                  <a:pt x="939" y="122020"/>
                                </a:lnTo>
                                <a:lnTo>
                                  <a:pt x="2517" y="124900"/>
                                </a:lnTo>
                                <a:lnTo>
                                  <a:pt x="4521" y="127773"/>
                                </a:lnTo>
                                <a:lnTo>
                                  <a:pt x="5858" y="130641"/>
                                </a:lnTo>
                                <a:lnTo>
                                  <a:pt x="6749" y="133506"/>
                                </a:lnTo>
                                <a:lnTo>
                                  <a:pt x="7343" y="136368"/>
                                </a:lnTo>
                                <a:lnTo>
                                  <a:pt x="8692" y="138276"/>
                                </a:lnTo>
                                <a:lnTo>
                                  <a:pt x="10543" y="139548"/>
                                </a:lnTo>
                                <a:lnTo>
                                  <a:pt x="12730" y="140396"/>
                                </a:lnTo>
                                <a:lnTo>
                                  <a:pt x="17700" y="143878"/>
                                </a:lnTo>
                                <a:lnTo>
                                  <a:pt x="20358" y="146140"/>
                                </a:lnTo>
                                <a:lnTo>
                                  <a:pt x="24036" y="147648"/>
                                </a:lnTo>
                                <a:lnTo>
                                  <a:pt x="28392" y="148654"/>
                                </a:lnTo>
                                <a:lnTo>
                                  <a:pt x="33202" y="149324"/>
                                </a:lnTo>
                                <a:lnTo>
                                  <a:pt x="37361" y="149771"/>
                                </a:lnTo>
                                <a:lnTo>
                                  <a:pt x="41086" y="150069"/>
                                </a:lnTo>
                                <a:lnTo>
                                  <a:pt x="44522" y="150267"/>
                                </a:lnTo>
                                <a:lnTo>
                                  <a:pt x="53419" y="150488"/>
                                </a:lnTo>
                                <a:lnTo>
                                  <a:pt x="58459" y="150547"/>
                                </a:lnTo>
                                <a:lnTo>
                                  <a:pt x="62772" y="149633"/>
                                </a:lnTo>
                                <a:lnTo>
                                  <a:pt x="66599" y="148072"/>
                                </a:lnTo>
                                <a:lnTo>
                                  <a:pt x="70103" y="146079"/>
                                </a:lnTo>
                                <a:lnTo>
                                  <a:pt x="74344" y="144750"/>
                                </a:lnTo>
                                <a:lnTo>
                                  <a:pt x="79076" y="143864"/>
                                </a:lnTo>
                                <a:lnTo>
                                  <a:pt x="84136" y="143273"/>
                                </a:lnTo>
                                <a:lnTo>
                                  <a:pt x="89414" y="141927"/>
                                </a:lnTo>
                                <a:lnTo>
                                  <a:pt x="94838" y="140077"/>
                                </a:lnTo>
                                <a:lnTo>
                                  <a:pt x="100359" y="137891"/>
                                </a:lnTo>
                                <a:lnTo>
                                  <a:pt x="105945" y="135481"/>
                                </a:lnTo>
                                <a:lnTo>
                                  <a:pt x="117231" y="130264"/>
                                </a:lnTo>
                                <a:lnTo>
                                  <a:pt x="121955" y="128492"/>
                                </a:lnTo>
                                <a:lnTo>
                                  <a:pt x="126057" y="127310"/>
                                </a:lnTo>
                                <a:lnTo>
                                  <a:pt x="129744" y="126522"/>
                                </a:lnTo>
                                <a:lnTo>
                                  <a:pt x="135060" y="125045"/>
                                </a:lnTo>
                                <a:lnTo>
                                  <a:pt x="162836" y="116374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MARTInkAnnotation35"/>
                        <wps:cNvSpPr/>
                        <wps:spPr>
                          <a:xfrm>
                            <a:off x="1293963" y="0"/>
                            <a:ext cx="334320" cy="31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20" h="317183">
                                <a:moveTo>
                                  <a:pt x="42863" y="188595"/>
                                </a:moveTo>
                                <a:lnTo>
                                  <a:pt x="42863" y="184044"/>
                                </a:lnTo>
                                <a:lnTo>
                                  <a:pt x="43816" y="182703"/>
                                </a:lnTo>
                                <a:lnTo>
                                  <a:pt x="45403" y="181809"/>
                                </a:lnTo>
                                <a:lnTo>
                                  <a:pt x="47414" y="181214"/>
                                </a:lnTo>
                                <a:lnTo>
                                  <a:pt x="48754" y="179864"/>
                                </a:lnTo>
                                <a:lnTo>
                                  <a:pt x="49648" y="178012"/>
                                </a:lnTo>
                                <a:lnTo>
                                  <a:pt x="50244" y="175824"/>
                                </a:lnTo>
                                <a:lnTo>
                                  <a:pt x="51593" y="174366"/>
                                </a:lnTo>
                                <a:lnTo>
                                  <a:pt x="53446" y="173394"/>
                                </a:lnTo>
                                <a:lnTo>
                                  <a:pt x="55633" y="172746"/>
                                </a:lnTo>
                                <a:lnTo>
                                  <a:pt x="60603" y="169485"/>
                                </a:lnTo>
                                <a:lnTo>
                                  <a:pt x="63262" y="167283"/>
                                </a:lnTo>
                                <a:lnTo>
                                  <a:pt x="65988" y="165814"/>
                                </a:lnTo>
                                <a:lnTo>
                                  <a:pt x="74374" y="162795"/>
                                </a:lnTo>
                                <a:lnTo>
                                  <a:pt x="82891" y="156291"/>
                                </a:lnTo>
                                <a:lnTo>
                                  <a:pt x="91447" y="148331"/>
                                </a:lnTo>
                                <a:lnTo>
                                  <a:pt x="105729" y="134268"/>
                                </a:lnTo>
                                <a:lnTo>
                                  <a:pt x="113983" y="128572"/>
                                </a:lnTo>
                                <a:lnTo>
                                  <a:pt x="123049" y="122865"/>
                                </a:lnTo>
                                <a:lnTo>
                                  <a:pt x="130254" y="117154"/>
                                </a:lnTo>
                                <a:lnTo>
                                  <a:pt x="139171" y="111441"/>
                                </a:lnTo>
                                <a:lnTo>
                                  <a:pt x="149484" y="105726"/>
                                </a:lnTo>
                                <a:lnTo>
                                  <a:pt x="160418" y="100012"/>
                                </a:lnTo>
                                <a:lnTo>
                                  <a:pt x="169087" y="94297"/>
                                </a:lnTo>
                                <a:lnTo>
                                  <a:pt x="177068" y="88582"/>
                                </a:lnTo>
                                <a:lnTo>
                                  <a:pt x="186964" y="82867"/>
                                </a:lnTo>
                                <a:lnTo>
                                  <a:pt x="192271" y="79057"/>
                                </a:lnTo>
                                <a:lnTo>
                                  <a:pt x="197713" y="74612"/>
                                </a:lnTo>
                                <a:lnTo>
                                  <a:pt x="207888" y="65545"/>
                                </a:lnTo>
                                <a:lnTo>
                                  <a:pt x="215585" y="58341"/>
                                </a:lnTo>
                                <a:lnTo>
                                  <a:pt x="224721" y="51964"/>
                                </a:lnTo>
                                <a:lnTo>
                                  <a:pt x="234179" y="45955"/>
                                </a:lnTo>
                                <a:lnTo>
                                  <a:pt x="241557" y="40109"/>
                                </a:lnTo>
                                <a:lnTo>
                                  <a:pt x="245811" y="38169"/>
                                </a:lnTo>
                                <a:lnTo>
                                  <a:pt x="255617" y="36014"/>
                                </a:lnTo>
                                <a:lnTo>
                                  <a:pt x="263785" y="32516"/>
                                </a:lnTo>
                                <a:lnTo>
                                  <a:pt x="273739" y="25191"/>
                                </a:lnTo>
                                <a:lnTo>
                                  <a:pt x="280729" y="19768"/>
                                </a:lnTo>
                                <a:lnTo>
                                  <a:pt x="290186" y="14183"/>
                                </a:lnTo>
                                <a:lnTo>
                                  <a:pt x="297119" y="10235"/>
                                </a:lnTo>
                                <a:lnTo>
                                  <a:pt x="301281" y="9311"/>
                                </a:lnTo>
                                <a:lnTo>
                                  <a:pt x="303724" y="9065"/>
                                </a:lnTo>
                                <a:lnTo>
                                  <a:pt x="306305" y="7948"/>
                                </a:lnTo>
                                <a:lnTo>
                                  <a:pt x="315562" y="1234"/>
                                </a:lnTo>
                                <a:lnTo>
                                  <a:pt x="319003" y="548"/>
                                </a:lnTo>
                                <a:lnTo>
                                  <a:pt x="328120" y="14"/>
                                </a:lnTo>
                                <a:lnTo>
                                  <a:pt x="334220" y="0"/>
                                </a:lnTo>
                                <a:lnTo>
                                  <a:pt x="334319" y="7380"/>
                                </a:lnTo>
                                <a:lnTo>
                                  <a:pt x="329774" y="12770"/>
                                </a:lnTo>
                                <a:lnTo>
                                  <a:pt x="328435" y="16133"/>
                                </a:lnTo>
                                <a:lnTo>
                                  <a:pt x="326946" y="24950"/>
                                </a:lnTo>
                                <a:lnTo>
                                  <a:pt x="326285" y="32678"/>
                                </a:lnTo>
                                <a:lnTo>
                                  <a:pt x="326108" y="36073"/>
                                </a:lnTo>
                                <a:lnTo>
                                  <a:pt x="325038" y="39289"/>
                                </a:lnTo>
                                <a:lnTo>
                                  <a:pt x="319934" y="48365"/>
                                </a:lnTo>
                                <a:lnTo>
                                  <a:pt x="317046" y="58039"/>
                                </a:lnTo>
                                <a:lnTo>
                                  <a:pt x="312994" y="67387"/>
                                </a:lnTo>
                                <a:lnTo>
                                  <a:pt x="308019" y="75352"/>
                                </a:lnTo>
                                <a:lnTo>
                                  <a:pt x="302633" y="83020"/>
                                </a:lnTo>
                                <a:lnTo>
                                  <a:pt x="297064" y="92777"/>
                                </a:lnTo>
                                <a:lnTo>
                                  <a:pt x="291414" y="100924"/>
                                </a:lnTo>
                                <a:lnTo>
                                  <a:pt x="285728" y="108672"/>
                                </a:lnTo>
                                <a:lnTo>
                                  <a:pt x="280025" y="118466"/>
                                </a:lnTo>
                                <a:lnTo>
                                  <a:pt x="274316" y="126629"/>
                                </a:lnTo>
                                <a:lnTo>
                                  <a:pt x="271460" y="130139"/>
                                </a:lnTo>
                                <a:lnTo>
                                  <a:pt x="269556" y="134384"/>
                                </a:lnTo>
                                <a:lnTo>
                                  <a:pt x="267440" y="144181"/>
                                </a:lnTo>
                                <a:lnTo>
                                  <a:pt x="265924" y="149461"/>
                                </a:lnTo>
                                <a:lnTo>
                                  <a:pt x="263960" y="154885"/>
                                </a:lnTo>
                                <a:lnTo>
                                  <a:pt x="261698" y="160407"/>
                                </a:lnTo>
                                <a:lnTo>
                                  <a:pt x="259238" y="165992"/>
                                </a:lnTo>
                                <a:lnTo>
                                  <a:pt x="253965" y="177279"/>
                                </a:lnTo>
                                <a:lnTo>
                                  <a:pt x="248446" y="186106"/>
                                </a:lnTo>
                                <a:lnTo>
                                  <a:pt x="242818" y="194156"/>
                                </a:lnTo>
                                <a:lnTo>
                                  <a:pt x="239984" y="198969"/>
                                </a:lnTo>
                                <a:lnTo>
                                  <a:pt x="234295" y="208446"/>
                                </a:lnTo>
                                <a:lnTo>
                                  <a:pt x="228591" y="215832"/>
                                </a:lnTo>
                                <a:lnTo>
                                  <a:pt x="226689" y="220088"/>
                                </a:lnTo>
                                <a:lnTo>
                                  <a:pt x="224576" y="229896"/>
                                </a:lnTo>
                                <a:lnTo>
                                  <a:pt x="221097" y="238066"/>
                                </a:lnTo>
                                <a:lnTo>
                                  <a:pt x="216376" y="244872"/>
                                </a:lnTo>
                                <a:lnTo>
                                  <a:pt x="211102" y="251072"/>
                                </a:lnTo>
                                <a:lnTo>
                                  <a:pt x="209315" y="254058"/>
                                </a:lnTo>
                                <a:lnTo>
                                  <a:pt x="205847" y="263765"/>
                                </a:lnTo>
                                <a:lnTo>
                                  <a:pt x="201660" y="273121"/>
                                </a:lnTo>
                                <a:lnTo>
                                  <a:pt x="199165" y="281089"/>
                                </a:lnTo>
                                <a:lnTo>
                                  <a:pt x="197562" y="289415"/>
                                </a:lnTo>
                                <a:lnTo>
                                  <a:pt x="197285" y="295408"/>
                                </a:lnTo>
                                <a:lnTo>
                                  <a:pt x="196293" y="297904"/>
                                </a:lnTo>
                                <a:lnTo>
                                  <a:pt x="189797" y="307012"/>
                                </a:lnTo>
                                <a:lnTo>
                                  <a:pt x="189130" y="310439"/>
                                </a:lnTo>
                                <a:lnTo>
                                  <a:pt x="188596" y="317179"/>
                                </a:lnTo>
                                <a:lnTo>
                                  <a:pt x="188595" y="317182"/>
                                </a:lnTo>
                                <a:lnTo>
                                  <a:pt x="181215" y="317182"/>
                                </a:lnTo>
                                <a:lnTo>
                                  <a:pt x="180817" y="316229"/>
                                </a:lnTo>
                                <a:lnTo>
                                  <a:pt x="180376" y="312631"/>
                                </a:lnTo>
                                <a:lnTo>
                                  <a:pt x="179306" y="311291"/>
                                </a:lnTo>
                                <a:lnTo>
                                  <a:pt x="177640" y="310397"/>
                                </a:lnTo>
                                <a:lnTo>
                                  <a:pt x="175577" y="309801"/>
                                </a:lnTo>
                                <a:lnTo>
                                  <a:pt x="170744" y="306599"/>
                                </a:lnTo>
                                <a:lnTo>
                                  <a:pt x="161029" y="298073"/>
                                </a:lnTo>
                                <a:lnTo>
                                  <a:pt x="158787" y="295870"/>
                                </a:lnTo>
                                <a:lnTo>
                                  <a:pt x="156341" y="294402"/>
                                </a:lnTo>
                                <a:lnTo>
                                  <a:pt x="148347" y="291382"/>
                                </a:lnTo>
                                <a:lnTo>
                                  <a:pt x="139946" y="285831"/>
                                </a:lnTo>
                                <a:lnTo>
                                  <a:pt x="131424" y="282810"/>
                                </a:lnTo>
                                <a:lnTo>
                                  <a:pt x="122867" y="277259"/>
                                </a:lnTo>
                                <a:lnTo>
                                  <a:pt x="113346" y="274238"/>
                                </a:lnTo>
                                <a:lnTo>
                                  <a:pt x="104034" y="270156"/>
                                </a:lnTo>
                                <a:lnTo>
                                  <a:pt x="96085" y="267706"/>
                                </a:lnTo>
                                <a:lnTo>
                                  <a:pt x="92632" y="267053"/>
                                </a:lnTo>
                                <a:lnTo>
                                  <a:pt x="86255" y="263787"/>
                                </a:lnTo>
                                <a:lnTo>
                                  <a:pt x="77310" y="256594"/>
                                </a:lnTo>
                                <a:lnTo>
                                  <a:pt x="74400" y="253930"/>
                                </a:lnTo>
                                <a:lnTo>
                                  <a:pt x="71508" y="252154"/>
                                </a:lnTo>
                                <a:lnTo>
                                  <a:pt x="62886" y="248702"/>
                                </a:lnTo>
                                <a:lnTo>
                                  <a:pt x="53347" y="242070"/>
                                </a:lnTo>
                                <a:lnTo>
                                  <a:pt x="44030" y="236809"/>
                                </a:lnTo>
                                <a:lnTo>
                                  <a:pt x="36079" y="233836"/>
                                </a:lnTo>
                                <a:lnTo>
                                  <a:pt x="32626" y="233043"/>
                                </a:lnTo>
                                <a:lnTo>
                                  <a:pt x="30323" y="231562"/>
                                </a:lnTo>
                                <a:lnTo>
                                  <a:pt x="28788" y="229622"/>
                                </a:lnTo>
                                <a:lnTo>
                                  <a:pt x="27765" y="227376"/>
                                </a:lnTo>
                                <a:lnTo>
                                  <a:pt x="21774" y="219664"/>
                                </a:lnTo>
                                <a:lnTo>
                                  <a:pt x="19278" y="217880"/>
                                </a:lnTo>
                                <a:lnTo>
                                  <a:pt x="10171" y="214782"/>
                                </a:lnTo>
                                <a:lnTo>
                                  <a:pt x="1332" y="206972"/>
                                </a:lnTo>
                                <a:lnTo>
                                  <a:pt x="888" y="205609"/>
                                </a:lnTo>
                                <a:lnTo>
                                  <a:pt x="0" y="197167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MARTInkAnnotation36"/>
                        <wps:cNvSpPr/>
                        <wps:spPr>
                          <a:xfrm>
                            <a:off x="1431985" y="379562"/>
                            <a:ext cx="68581" cy="6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1" h="68192">
                                <a:moveTo>
                                  <a:pt x="60008" y="17113"/>
                                </a:moveTo>
                                <a:lnTo>
                                  <a:pt x="51788" y="8893"/>
                                </a:lnTo>
                                <a:lnTo>
                                  <a:pt x="50718" y="8775"/>
                                </a:lnTo>
                                <a:lnTo>
                                  <a:pt x="49052" y="8697"/>
                                </a:lnTo>
                                <a:lnTo>
                                  <a:pt x="43225" y="8549"/>
                                </a:lnTo>
                                <a:lnTo>
                                  <a:pt x="38419" y="8543"/>
                                </a:lnTo>
                                <a:lnTo>
                                  <a:pt x="37043" y="9494"/>
                                </a:lnTo>
                                <a:lnTo>
                                  <a:pt x="36126" y="11081"/>
                                </a:lnTo>
                                <a:lnTo>
                                  <a:pt x="34653" y="15921"/>
                                </a:lnTo>
                                <a:lnTo>
                                  <a:pt x="33580" y="16318"/>
                                </a:lnTo>
                                <a:lnTo>
                                  <a:pt x="31912" y="16583"/>
                                </a:lnTo>
                                <a:lnTo>
                                  <a:pt x="26941" y="17008"/>
                                </a:lnTo>
                                <a:lnTo>
                                  <a:pt x="26534" y="17995"/>
                                </a:lnTo>
                                <a:lnTo>
                                  <a:pt x="26262" y="19606"/>
                                </a:lnTo>
                                <a:lnTo>
                                  <a:pt x="25825" y="24484"/>
                                </a:lnTo>
                                <a:lnTo>
                                  <a:pt x="24837" y="24885"/>
                                </a:lnTo>
                                <a:lnTo>
                                  <a:pt x="23226" y="25151"/>
                                </a:lnTo>
                                <a:lnTo>
                                  <a:pt x="21199" y="25329"/>
                                </a:lnTo>
                                <a:lnTo>
                                  <a:pt x="19848" y="26400"/>
                                </a:lnTo>
                                <a:lnTo>
                                  <a:pt x="18947" y="28067"/>
                                </a:lnTo>
                                <a:lnTo>
                                  <a:pt x="18347" y="30130"/>
                                </a:lnTo>
                                <a:lnTo>
                                  <a:pt x="17946" y="32459"/>
                                </a:lnTo>
                                <a:lnTo>
                                  <a:pt x="17679" y="34963"/>
                                </a:lnTo>
                                <a:lnTo>
                                  <a:pt x="17177" y="42369"/>
                                </a:lnTo>
                                <a:lnTo>
                                  <a:pt x="17148" y="50170"/>
                                </a:lnTo>
                                <a:lnTo>
                                  <a:pt x="18100" y="51534"/>
                                </a:lnTo>
                                <a:lnTo>
                                  <a:pt x="19687" y="53395"/>
                                </a:lnTo>
                                <a:lnTo>
                                  <a:pt x="25365" y="59590"/>
                                </a:lnTo>
                                <a:lnTo>
                                  <a:pt x="26435" y="59718"/>
                                </a:lnTo>
                                <a:lnTo>
                                  <a:pt x="28101" y="59804"/>
                                </a:lnTo>
                                <a:lnTo>
                                  <a:pt x="33068" y="59941"/>
                                </a:lnTo>
                                <a:lnTo>
                                  <a:pt x="50130" y="59975"/>
                                </a:lnTo>
                                <a:lnTo>
                                  <a:pt x="51518" y="59022"/>
                                </a:lnTo>
                                <a:lnTo>
                                  <a:pt x="53395" y="57435"/>
                                </a:lnTo>
                                <a:lnTo>
                                  <a:pt x="58702" y="52594"/>
                                </a:lnTo>
                                <a:lnTo>
                                  <a:pt x="67274" y="44126"/>
                                </a:lnTo>
                                <a:lnTo>
                                  <a:pt x="67709" y="42742"/>
                                </a:lnTo>
                                <a:lnTo>
                                  <a:pt x="68000" y="40866"/>
                                </a:lnTo>
                                <a:lnTo>
                                  <a:pt x="68466" y="35563"/>
                                </a:lnTo>
                                <a:lnTo>
                                  <a:pt x="68504" y="34175"/>
                                </a:lnTo>
                                <a:lnTo>
                                  <a:pt x="68580" y="10119"/>
                                </a:lnTo>
                                <a:lnTo>
                                  <a:pt x="67628" y="9592"/>
                                </a:lnTo>
                                <a:lnTo>
                                  <a:pt x="66040" y="9242"/>
                                </a:lnTo>
                                <a:lnTo>
                                  <a:pt x="64029" y="9008"/>
                                </a:lnTo>
                                <a:lnTo>
                                  <a:pt x="62689" y="7899"/>
                                </a:lnTo>
                                <a:lnTo>
                                  <a:pt x="61795" y="6208"/>
                                </a:lnTo>
                                <a:lnTo>
                                  <a:pt x="60361" y="1200"/>
                                </a:lnTo>
                                <a:lnTo>
                                  <a:pt x="59291" y="789"/>
                                </a:lnTo>
                                <a:lnTo>
                                  <a:pt x="57625" y="515"/>
                                </a:lnTo>
                                <a:lnTo>
                                  <a:pt x="52658" y="76"/>
                                </a:lnTo>
                                <a:lnTo>
                                  <a:pt x="49439" y="16"/>
                                </a:lnTo>
                                <a:lnTo>
                                  <a:pt x="47247" y="0"/>
                                </a:lnTo>
                                <a:lnTo>
                                  <a:pt x="44833" y="941"/>
                                </a:lnTo>
                                <a:lnTo>
                                  <a:pt x="42272" y="2522"/>
                                </a:lnTo>
                                <a:lnTo>
                                  <a:pt x="35867" y="7351"/>
                                </a:lnTo>
                                <a:lnTo>
                                  <a:pt x="34389" y="8700"/>
                                </a:lnTo>
                                <a:lnTo>
                                  <a:pt x="27048" y="15816"/>
                                </a:lnTo>
                                <a:lnTo>
                                  <a:pt x="21561" y="21279"/>
                                </a:lnTo>
                                <a:lnTo>
                                  <a:pt x="20089" y="23700"/>
                                </a:lnTo>
                                <a:lnTo>
                                  <a:pt x="19108" y="26267"/>
                                </a:lnTo>
                                <a:lnTo>
                                  <a:pt x="18454" y="28930"/>
                                </a:lnTo>
                                <a:lnTo>
                                  <a:pt x="17065" y="30706"/>
                                </a:lnTo>
                                <a:lnTo>
                                  <a:pt x="15187" y="31890"/>
                                </a:lnTo>
                                <a:lnTo>
                                  <a:pt x="12982" y="32679"/>
                                </a:lnTo>
                                <a:lnTo>
                                  <a:pt x="11512" y="34158"/>
                                </a:lnTo>
                                <a:lnTo>
                                  <a:pt x="10533" y="36096"/>
                                </a:lnTo>
                                <a:lnTo>
                                  <a:pt x="8960" y="41500"/>
                                </a:lnTo>
                                <a:lnTo>
                                  <a:pt x="8831" y="42896"/>
                                </a:lnTo>
                                <a:lnTo>
                                  <a:pt x="8745" y="44779"/>
                                </a:lnTo>
                                <a:lnTo>
                                  <a:pt x="8607" y="50094"/>
                                </a:lnTo>
                                <a:lnTo>
                                  <a:pt x="8576" y="58669"/>
                                </a:lnTo>
                                <a:lnTo>
                                  <a:pt x="9527" y="59104"/>
                                </a:lnTo>
                                <a:lnTo>
                                  <a:pt x="11114" y="59394"/>
                                </a:lnTo>
                                <a:lnTo>
                                  <a:pt x="15954" y="59860"/>
                                </a:lnTo>
                                <a:lnTo>
                                  <a:pt x="16351" y="60851"/>
                                </a:lnTo>
                                <a:lnTo>
                                  <a:pt x="16616" y="62464"/>
                                </a:lnTo>
                                <a:lnTo>
                                  <a:pt x="16793" y="64492"/>
                                </a:lnTo>
                                <a:lnTo>
                                  <a:pt x="17863" y="65844"/>
                                </a:lnTo>
                                <a:lnTo>
                                  <a:pt x="19529" y="66745"/>
                                </a:lnTo>
                                <a:lnTo>
                                  <a:pt x="24495" y="68191"/>
                                </a:lnTo>
                                <a:lnTo>
                                  <a:pt x="24903" y="67358"/>
                                </a:lnTo>
                                <a:lnTo>
                                  <a:pt x="25175" y="65849"/>
                                </a:lnTo>
                                <a:lnTo>
                                  <a:pt x="25356" y="63891"/>
                                </a:lnTo>
                                <a:lnTo>
                                  <a:pt x="26429" y="62586"/>
                                </a:lnTo>
                                <a:lnTo>
                                  <a:pt x="28097" y="61715"/>
                                </a:lnTo>
                                <a:lnTo>
                                  <a:pt x="33067" y="60319"/>
                                </a:lnTo>
                                <a:lnTo>
                                  <a:pt x="34427" y="60204"/>
                                </a:lnTo>
                                <a:lnTo>
                                  <a:pt x="36287" y="60128"/>
                                </a:lnTo>
                                <a:lnTo>
                                  <a:pt x="38479" y="60077"/>
                                </a:lnTo>
                                <a:lnTo>
                                  <a:pt x="39940" y="59090"/>
                                </a:lnTo>
                                <a:lnTo>
                                  <a:pt x="40914" y="57480"/>
                                </a:lnTo>
                                <a:lnTo>
                                  <a:pt x="41564" y="55454"/>
                                </a:lnTo>
                                <a:lnTo>
                                  <a:pt x="41997" y="53151"/>
                                </a:lnTo>
                                <a:lnTo>
                                  <a:pt x="42286" y="50663"/>
                                </a:lnTo>
                                <a:lnTo>
                                  <a:pt x="42829" y="43288"/>
                                </a:lnTo>
                                <a:lnTo>
                                  <a:pt x="42863" y="18441"/>
                                </a:lnTo>
                                <a:lnTo>
                                  <a:pt x="41910" y="17998"/>
                                </a:lnTo>
                                <a:lnTo>
                                  <a:pt x="40323" y="17703"/>
                                </a:lnTo>
                                <a:lnTo>
                                  <a:pt x="35482" y="17229"/>
                                </a:lnTo>
                                <a:lnTo>
                                  <a:pt x="35085" y="16238"/>
                                </a:lnTo>
                                <a:lnTo>
                                  <a:pt x="34820" y="14624"/>
                                </a:lnTo>
                                <a:lnTo>
                                  <a:pt x="34643" y="12596"/>
                                </a:lnTo>
                                <a:lnTo>
                                  <a:pt x="33573" y="11244"/>
                                </a:lnTo>
                                <a:lnTo>
                                  <a:pt x="31907" y="10343"/>
                                </a:lnTo>
                                <a:lnTo>
                                  <a:pt x="26940" y="8896"/>
                                </a:lnTo>
                                <a:lnTo>
                                  <a:pt x="25581" y="9730"/>
                                </a:lnTo>
                                <a:lnTo>
                                  <a:pt x="23721" y="11238"/>
                                </a:lnTo>
                                <a:lnTo>
                                  <a:pt x="21529" y="13196"/>
                                </a:lnTo>
                                <a:lnTo>
                                  <a:pt x="19116" y="14502"/>
                                </a:lnTo>
                                <a:lnTo>
                                  <a:pt x="16554" y="15372"/>
                                </a:lnTo>
                                <a:lnTo>
                                  <a:pt x="10149" y="16769"/>
                                </a:lnTo>
                                <a:lnTo>
                                  <a:pt x="8671" y="16883"/>
                                </a:lnTo>
                                <a:lnTo>
                                  <a:pt x="6734" y="16960"/>
                                </a:lnTo>
                                <a:lnTo>
                                  <a:pt x="4489" y="17011"/>
                                </a:lnTo>
                                <a:lnTo>
                                  <a:pt x="2993" y="17997"/>
                                </a:lnTo>
                                <a:lnTo>
                                  <a:pt x="1995" y="19607"/>
                                </a:lnTo>
                                <a:lnTo>
                                  <a:pt x="11" y="25654"/>
                                </a:lnTo>
                                <a:lnTo>
                                  <a:pt x="0" y="34257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MARTInkAnnotation37"/>
                        <wps:cNvSpPr/>
                        <wps:spPr>
                          <a:xfrm>
                            <a:off x="1311215" y="86264"/>
                            <a:ext cx="205727" cy="21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27" h="214313">
                                <a:moveTo>
                                  <a:pt x="34279" y="145732"/>
                                </a:moveTo>
                                <a:lnTo>
                                  <a:pt x="34279" y="125332"/>
                                </a:lnTo>
                                <a:lnTo>
                                  <a:pt x="35232" y="123560"/>
                                </a:lnTo>
                                <a:lnTo>
                                  <a:pt x="36819" y="122378"/>
                                </a:lnTo>
                                <a:lnTo>
                                  <a:pt x="38831" y="121590"/>
                                </a:lnTo>
                                <a:lnTo>
                                  <a:pt x="40171" y="120112"/>
                                </a:lnTo>
                                <a:lnTo>
                                  <a:pt x="41065" y="118175"/>
                                </a:lnTo>
                                <a:lnTo>
                                  <a:pt x="41660" y="115930"/>
                                </a:lnTo>
                                <a:lnTo>
                                  <a:pt x="44862" y="110897"/>
                                </a:lnTo>
                                <a:lnTo>
                                  <a:pt x="47050" y="108221"/>
                                </a:lnTo>
                                <a:lnTo>
                                  <a:pt x="48508" y="105485"/>
                                </a:lnTo>
                                <a:lnTo>
                                  <a:pt x="50128" y="99904"/>
                                </a:lnTo>
                                <a:lnTo>
                                  <a:pt x="53388" y="94249"/>
                                </a:lnTo>
                                <a:lnTo>
                                  <a:pt x="58012" y="88561"/>
                                </a:lnTo>
                                <a:lnTo>
                                  <a:pt x="63242" y="82857"/>
                                </a:lnTo>
                                <a:lnTo>
                                  <a:pt x="65971" y="80956"/>
                                </a:lnTo>
                                <a:lnTo>
                                  <a:pt x="71542" y="78843"/>
                                </a:lnTo>
                                <a:lnTo>
                                  <a:pt x="77193" y="75363"/>
                                </a:lnTo>
                                <a:lnTo>
                                  <a:pt x="80034" y="73102"/>
                                </a:lnTo>
                                <a:lnTo>
                                  <a:pt x="81927" y="70642"/>
                                </a:lnTo>
                                <a:lnTo>
                                  <a:pt x="83190" y="68049"/>
                                </a:lnTo>
                                <a:lnTo>
                                  <a:pt x="84031" y="65369"/>
                                </a:lnTo>
                                <a:lnTo>
                                  <a:pt x="87506" y="59850"/>
                                </a:lnTo>
                                <a:lnTo>
                                  <a:pt x="92226" y="54222"/>
                                </a:lnTo>
                                <a:lnTo>
                                  <a:pt x="97498" y="48546"/>
                                </a:lnTo>
                                <a:lnTo>
                                  <a:pt x="105822" y="39995"/>
                                </a:lnTo>
                                <a:lnTo>
                                  <a:pt x="108644" y="38093"/>
                                </a:lnTo>
                                <a:lnTo>
                                  <a:pt x="114320" y="35980"/>
                                </a:lnTo>
                                <a:lnTo>
                                  <a:pt x="116215" y="34464"/>
                                </a:lnTo>
                                <a:lnTo>
                                  <a:pt x="117478" y="32501"/>
                                </a:lnTo>
                                <a:lnTo>
                                  <a:pt x="119505" y="27057"/>
                                </a:lnTo>
                                <a:lnTo>
                                  <a:pt x="120624" y="26610"/>
                                </a:lnTo>
                                <a:lnTo>
                                  <a:pt x="126724" y="25893"/>
                                </a:lnTo>
                                <a:lnTo>
                                  <a:pt x="128545" y="25720"/>
                                </a:lnTo>
                                <a:lnTo>
                                  <a:pt x="124017" y="25718"/>
                                </a:lnTo>
                                <a:lnTo>
                                  <a:pt x="122679" y="26670"/>
                                </a:lnTo>
                                <a:lnTo>
                                  <a:pt x="121788" y="28257"/>
                                </a:lnTo>
                                <a:lnTo>
                                  <a:pt x="121193" y="30268"/>
                                </a:lnTo>
                                <a:lnTo>
                                  <a:pt x="119844" y="31609"/>
                                </a:lnTo>
                                <a:lnTo>
                                  <a:pt x="117993" y="32502"/>
                                </a:lnTo>
                                <a:lnTo>
                                  <a:pt x="112443" y="34448"/>
                                </a:lnTo>
                                <a:lnTo>
                                  <a:pt x="108296" y="36300"/>
                                </a:lnTo>
                                <a:lnTo>
                                  <a:pt x="103626" y="38487"/>
                                </a:lnTo>
                                <a:lnTo>
                                  <a:pt x="99561" y="40898"/>
                                </a:lnTo>
                                <a:lnTo>
                                  <a:pt x="95898" y="43458"/>
                                </a:lnTo>
                                <a:lnTo>
                                  <a:pt x="92503" y="46117"/>
                                </a:lnTo>
                                <a:lnTo>
                                  <a:pt x="86192" y="51611"/>
                                </a:lnTo>
                                <a:lnTo>
                                  <a:pt x="83175" y="54410"/>
                                </a:lnTo>
                                <a:lnTo>
                                  <a:pt x="79259" y="57228"/>
                                </a:lnTo>
                                <a:lnTo>
                                  <a:pt x="74743" y="60059"/>
                                </a:lnTo>
                                <a:lnTo>
                                  <a:pt x="69828" y="62899"/>
                                </a:lnTo>
                                <a:lnTo>
                                  <a:pt x="65598" y="65745"/>
                                </a:lnTo>
                                <a:lnTo>
                                  <a:pt x="61826" y="68595"/>
                                </a:lnTo>
                                <a:lnTo>
                                  <a:pt x="58359" y="71447"/>
                                </a:lnTo>
                                <a:lnTo>
                                  <a:pt x="51967" y="77157"/>
                                </a:lnTo>
                                <a:lnTo>
                                  <a:pt x="48928" y="80012"/>
                                </a:lnTo>
                                <a:lnTo>
                                  <a:pt x="44998" y="82869"/>
                                </a:lnTo>
                                <a:lnTo>
                                  <a:pt x="40473" y="85726"/>
                                </a:lnTo>
                                <a:lnTo>
                                  <a:pt x="35551" y="88583"/>
                                </a:lnTo>
                                <a:lnTo>
                                  <a:pt x="31317" y="91440"/>
                                </a:lnTo>
                                <a:lnTo>
                                  <a:pt x="27542" y="94297"/>
                                </a:lnTo>
                                <a:lnTo>
                                  <a:pt x="24073" y="97155"/>
                                </a:lnTo>
                                <a:lnTo>
                                  <a:pt x="17678" y="100330"/>
                                </a:lnTo>
                                <a:lnTo>
                                  <a:pt x="10363" y="102368"/>
                                </a:lnTo>
                                <a:lnTo>
                                  <a:pt x="4545" y="107272"/>
                                </a:lnTo>
                                <a:lnTo>
                                  <a:pt x="25" y="111410"/>
                                </a:lnTo>
                                <a:lnTo>
                                  <a:pt x="0" y="106882"/>
                                </a:lnTo>
                                <a:lnTo>
                                  <a:pt x="949" y="105544"/>
                                </a:lnTo>
                                <a:lnTo>
                                  <a:pt x="2534" y="104653"/>
                                </a:lnTo>
                                <a:lnTo>
                                  <a:pt x="4543" y="104058"/>
                                </a:lnTo>
                                <a:lnTo>
                                  <a:pt x="9316" y="100858"/>
                                </a:lnTo>
                                <a:lnTo>
                                  <a:pt x="14612" y="96260"/>
                                </a:lnTo>
                                <a:lnTo>
                                  <a:pt x="20141" y="91042"/>
                                </a:lnTo>
                                <a:lnTo>
                                  <a:pt x="23901" y="88317"/>
                                </a:lnTo>
                                <a:lnTo>
                                  <a:pt x="28313" y="85548"/>
                                </a:lnTo>
                                <a:lnTo>
                                  <a:pt x="33160" y="82749"/>
                                </a:lnTo>
                                <a:lnTo>
                                  <a:pt x="37343" y="79931"/>
                                </a:lnTo>
                                <a:lnTo>
                                  <a:pt x="41084" y="77100"/>
                                </a:lnTo>
                                <a:lnTo>
                                  <a:pt x="44531" y="74260"/>
                                </a:lnTo>
                                <a:lnTo>
                                  <a:pt x="48734" y="71414"/>
                                </a:lnTo>
                                <a:lnTo>
                                  <a:pt x="53441" y="68564"/>
                                </a:lnTo>
                                <a:lnTo>
                                  <a:pt x="58484" y="65712"/>
                                </a:lnTo>
                                <a:lnTo>
                                  <a:pt x="62798" y="62858"/>
                                </a:lnTo>
                                <a:lnTo>
                                  <a:pt x="66627" y="60002"/>
                                </a:lnTo>
                                <a:lnTo>
                                  <a:pt x="70132" y="57147"/>
                                </a:lnTo>
                                <a:lnTo>
                                  <a:pt x="74374" y="55242"/>
                                </a:lnTo>
                                <a:lnTo>
                                  <a:pt x="79106" y="53973"/>
                                </a:lnTo>
                                <a:lnTo>
                                  <a:pt x="84167" y="53127"/>
                                </a:lnTo>
                                <a:lnTo>
                                  <a:pt x="89445" y="50658"/>
                                </a:lnTo>
                                <a:lnTo>
                                  <a:pt x="94869" y="47107"/>
                                </a:lnTo>
                                <a:lnTo>
                                  <a:pt x="100390" y="42834"/>
                                </a:lnTo>
                                <a:lnTo>
                                  <a:pt x="105023" y="39034"/>
                                </a:lnTo>
                                <a:lnTo>
                                  <a:pt x="109064" y="35547"/>
                                </a:lnTo>
                                <a:lnTo>
                                  <a:pt x="112711" y="32270"/>
                                </a:lnTo>
                                <a:lnTo>
                                  <a:pt x="117047" y="30086"/>
                                </a:lnTo>
                                <a:lnTo>
                                  <a:pt x="121843" y="28630"/>
                                </a:lnTo>
                                <a:lnTo>
                                  <a:pt x="126945" y="27659"/>
                                </a:lnTo>
                                <a:lnTo>
                                  <a:pt x="131299" y="26059"/>
                                </a:lnTo>
                                <a:lnTo>
                                  <a:pt x="135154" y="24040"/>
                                </a:lnTo>
                                <a:lnTo>
                                  <a:pt x="138677" y="21742"/>
                                </a:lnTo>
                                <a:lnTo>
                                  <a:pt x="141978" y="19257"/>
                                </a:lnTo>
                                <a:lnTo>
                                  <a:pt x="148185" y="13956"/>
                                </a:lnTo>
                                <a:lnTo>
                                  <a:pt x="151174" y="12161"/>
                                </a:lnTo>
                                <a:lnTo>
                                  <a:pt x="157035" y="10167"/>
                                </a:lnTo>
                                <a:lnTo>
                                  <a:pt x="162815" y="6741"/>
                                </a:lnTo>
                                <a:lnTo>
                                  <a:pt x="165690" y="4494"/>
                                </a:lnTo>
                                <a:lnTo>
                                  <a:pt x="171424" y="1997"/>
                                </a:lnTo>
                                <a:lnTo>
                                  <a:pt x="177148" y="887"/>
                                </a:lnTo>
                                <a:lnTo>
                                  <a:pt x="182867" y="394"/>
                                </a:lnTo>
                                <a:lnTo>
                                  <a:pt x="188571" y="0"/>
                                </a:lnTo>
                                <a:lnTo>
                                  <a:pt x="184030" y="4551"/>
                                </a:lnTo>
                                <a:lnTo>
                                  <a:pt x="181738" y="5891"/>
                                </a:lnTo>
                                <a:lnTo>
                                  <a:pt x="176652" y="7380"/>
                                </a:lnTo>
                                <a:lnTo>
                                  <a:pt x="171216" y="10582"/>
                                </a:lnTo>
                                <a:lnTo>
                                  <a:pt x="165625" y="15181"/>
                                </a:lnTo>
                                <a:lnTo>
                                  <a:pt x="159965" y="20399"/>
                                </a:lnTo>
                                <a:lnTo>
                                  <a:pt x="146873" y="33243"/>
                                </a:lnTo>
                                <a:lnTo>
                                  <a:pt x="141727" y="37402"/>
                                </a:lnTo>
                                <a:lnTo>
                                  <a:pt x="136391" y="41127"/>
                                </a:lnTo>
                                <a:lnTo>
                                  <a:pt x="130929" y="44563"/>
                                </a:lnTo>
                                <a:lnTo>
                                  <a:pt x="126335" y="47806"/>
                                </a:lnTo>
                                <a:lnTo>
                                  <a:pt x="122320" y="50920"/>
                                </a:lnTo>
                                <a:lnTo>
                                  <a:pt x="118690" y="53949"/>
                                </a:lnTo>
                                <a:lnTo>
                                  <a:pt x="114366" y="57873"/>
                                </a:lnTo>
                                <a:lnTo>
                                  <a:pt x="104481" y="67314"/>
                                </a:lnTo>
                                <a:lnTo>
                                  <a:pt x="100130" y="70593"/>
                                </a:lnTo>
                                <a:lnTo>
                                  <a:pt x="96278" y="72779"/>
                                </a:lnTo>
                                <a:lnTo>
                                  <a:pt x="92757" y="74237"/>
                                </a:lnTo>
                                <a:lnTo>
                                  <a:pt x="89457" y="76161"/>
                                </a:lnTo>
                                <a:lnTo>
                                  <a:pt x="83250" y="80839"/>
                                </a:lnTo>
                                <a:lnTo>
                                  <a:pt x="77317" y="86093"/>
                                </a:lnTo>
                                <a:lnTo>
                                  <a:pt x="71505" y="91603"/>
                                </a:lnTo>
                                <a:lnTo>
                                  <a:pt x="65746" y="97227"/>
                                </a:lnTo>
                                <a:lnTo>
                                  <a:pt x="62878" y="99108"/>
                                </a:lnTo>
                                <a:lnTo>
                                  <a:pt x="57150" y="101198"/>
                                </a:lnTo>
                                <a:lnTo>
                                  <a:pt x="51428" y="102868"/>
                                </a:lnTo>
                                <a:lnTo>
                                  <a:pt x="71576" y="82718"/>
                                </a:lnTo>
                                <a:lnTo>
                                  <a:pt x="75336" y="80863"/>
                                </a:lnTo>
                                <a:lnTo>
                                  <a:pt x="79748" y="79626"/>
                                </a:lnTo>
                                <a:lnTo>
                                  <a:pt x="84595" y="78801"/>
                                </a:lnTo>
                                <a:lnTo>
                                  <a:pt x="88778" y="77299"/>
                                </a:lnTo>
                                <a:lnTo>
                                  <a:pt x="92519" y="75345"/>
                                </a:lnTo>
                                <a:lnTo>
                                  <a:pt x="95966" y="73090"/>
                                </a:lnTo>
                                <a:lnTo>
                                  <a:pt x="100169" y="70634"/>
                                </a:lnTo>
                                <a:lnTo>
                                  <a:pt x="104876" y="68044"/>
                                </a:lnTo>
                                <a:lnTo>
                                  <a:pt x="109919" y="65365"/>
                                </a:lnTo>
                                <a:lnTo>
                                  <a:pt x="114233" y="62626"/>
                                </a:lnTo>
                                <a:lnTo>
                                  <a:pt x="118062" y="59848"/>
                                </a:lnTo>
                                <a:lnTo>
                                  <a:pt x="121567" y="57044"/>
                                </a:lnTo>
                                <a:lnTo>
                                  <a:pt x="125809" y="54221"/>
                                </a:lnTo>
                                <a:lnTo>
                                  <a:pt x="130541" y="51387"/>
                                </a:lnTo>
                                <a:lnTo>
                                  <a:pt x="135602" y="48546"/>
                                </a:lnTo>
                                <a:lnTo>
                                  <a:pt x="139927" y="45699"/>
                                </a:lnTo>
                                <a:lnTo>
                                  <a:pt x="143764" y="42848"/>
                                </a:lnTo>
                                <a:lnTo>
                                  <a:pt x="147274" y="39995"/>
                                </a:lnTo>
                                <a:lnTo>
                                  <a:pt x="151519" y="37141"/>
                                </a:lnTo>
                                <a:lnTo>
                                  <a:pt x="156254" y="34285"/>
                                </a:lnTo>
                                <a:lnTo>
                                  <a:pt x="161316" y="31429"/>
                                </a:lnTo>
                                <a:lnTo>
                                  <a:pt x="165643" y="28573"/>
                                </a:lnTo>
                                <a:lnTo>
                                  <a:pt x="169480" y="25716"/>
                                </a:lnTo>
                                <a:lnTo>
                                  <a:pt x="172991" y="22859"/>
                                </a:lnTo>
                                <a:lnTo>
                                  <a:pt x="176284" y="20001"/>
                                </a:lnTo>
                                <a:lnTo>
                                  <a:pt x="182483" y="14287"/>
                                </a:lnTo>
                                <a:lnTo>
                                  <a:pt x="186777" y="10265"/>
                                </a:lnTo>
                                <a:lnTo>
                                  <a:pt x="188332" y="9701"/>
                                </a:lnTo>
                                <a:lnTo>
                                  <a:pt x="194119" y="8906"/>
                                </a:lnTo>
                                <a:lnTo>
                                  <a:pt x="197146" y="8573"/>
                                </a:lnTo>
                                <a:lnTo>
                                  <a:pt x="192603" y="13123"/>
                                </a:lnTo>
                                <a:lnTo>
                                  <a:pt x="189359" y="14464"/>
                                </a:lnTo>
                                <a:lnTo>
                                  <a:pt x="185291" y="15357"/>
                                </a:lnTo>
                                <a:lnTo>
                                  <a:pt x="180674" y="15953"/>
                                </a:lnTo>
                                <a:lnTo>
                                  <a:pt x="176643" y="17303"/>
                                </a:lnTo>
                                <a:lnTo>
                                  <a:pt x="173004" y="19155"/>
                                </a:lnTo>
                                <a:lnTo>
                                  <a:pt x="169625" y="21342"/>
                                </a:lnTo>
                                <a:lnTo>
                                  <a:pt x="165467" y="24706"/>
                                </a:lnTo>
                                <a:lnTo>
                                  <a:pt x="160790" y="28853"/>
                                </a:lnTo>
                                <a:lnTo>
                                  <a:pt x="151466" y="37588"/>
                                </a:lnTo>
                                <a:lnTo>
                                  <a:pt x="144148" y="44646"/>
                                </a:lnTo>
                                <a:lnTo>
                                  <a:pt x="138958" y="48814"/>
                                </a:lnTo>
                                <a:lnTo>
                                  <a:pt x="132640" y="53497"/>
                                </a:lnTo>
                                <a:lnTo>
                                  <a:pt x="125571" y="58525"/>
                                </a:lnTo>
                                <a:lnTo>
                                  <a:pt x="119905" y="62829"/>
                                </a:lnTo>
                                <a:lnTo>
                                  <a:pt x="115176" y="66651"/>
                                </a:lnTo>
                                <a:lnTo>
                                  <a:pt x="111070" y="70151"/>
                                </a:lnTo>
                                <a:lnTo>
                                  <a:pt x="106428" y="73437"/>
                                </a:lnTo>
                                <a:lnTo>
                                  <a:pt x="101429" y="76580"/>
                                </a:lnTo>
                                <a:lnTo>
                                  <a:pt x="96190" y="79629"/>
                                </a:lnTo>
                                <a:lnTo>
                                  <a:pt x="90794" y="83565"/>
                                </a:lnTo>
                                <a:lnTo>
                                  <a:pt x="85291" y="88095"/>
                                </a:lnTo>
                                <a:lnTo>
                                  <a:pt x="75048" y="97256"/>
                                </a:lnTo>
                                <a:lnTo>
                                  <a:pt x="67322" y="104502"/>
                                </a:lnTo>
                                <a:lnTo>
                                  <a:pt x="62975" y="107768"/>
                                </a:lnTo>
                                <a:lnTo>
                                  <a:pt x="58173" y="110897"/>
                                </a:lnTo>
                                <a:lnTo>
                                  <a:pt x="45878" y="118214"/>
                                </a:lnTo>
                                <a:lnTo>
                                  <a:pt x="41657" y="121754"/>
                                </a:lnTo>
                                <a:lnTo>
                                  <a:pt x="34291" y="128577"/>
                                </a:lnTo>
                                <a:lnTo>
                                  <a:pt x="38834" y="124033"/>
                                </a:lnTo>
                                <a:lnTo>
                                  <a:pt x="41126" y="122694"/>
                                </a:lnTo>
                                <a:lnTo>
                                  <a:pt x="46212" y="121205"/>
                                </a:lnTo>
                                <a:lnTo>
                                  <a:pt x="51648" y="118004"/>
                                </a:lnTo>
                                <a:lnTo>
                                  <a:pt x="54431" y="115816"/>
                                </a:lnTo>
                                <a:lnTo>
                                  <a:pt x="58191" y="113406"/>
                                </a:lnTo>
                                <a:lnTo>
                                  <a:pt x="62603" y="110846"/>
                                </a:lnTo>
                                <a:lnTo>
                                  <a:pt x="72585" y="105462"/>
                                </a:lnTo>
                                <a:lnTo>
                                  <a:pt x="105818" y="88559"/>
                                </a:lnTo>
                                <a:lnTo>
                                  <a:pt x="117192" y="82857"/>
                                </a:lnTo>
                                <a:lnTo>
                                  <a:pt x="122892" y="80955"/>
                                </a:lnTo>
                                <a:lnTo>
                                  <a:pt x="128597" y="79687"/>
                                </a:lnTo>
                                <a:lnTo>
                                  <a:pt x="134306" y="78842"/>
                                </a:lnTo>
                                <a:lnTo>
                                  <a:pt x="139063" y="77326"/>
                                </a:lnTo>
                                <a:lnTo>
                                  <a:pt x="143188" y="75363"/>
                                </a:lnTo>
                                <a:lnTo>
                                  <a:pt x="146890" y="73102"/>
                                </a:lnTo>
                                <a:lnTo>
                                  <a:pt x="151263" y="70642"/>
                                </a:lnTo>
                                <a:lnTo>
                                  <a:pt x="161202" y="65369"/>
                                </a:lnTo>
                                <a:lnTo>
                                  <a:pt x="165567" y="62629"/>
                                </a:lnTo>
                                <a:lnTo>
                                  <a:pt x="169430" y="59850"/>
                                </a:lnTo>
                                <a:lnTo>
                                  <a:pt x="172957" y="57045"/>
                                </a:lnTo>
                                <a:lnTo>
                                  <a:pt x="176261" y="55175"/>
                                </a:lnTo>
                                <a:lnTo>
                                  <a:pt x="182472" y="53097"/>
                                </a:lnTo>
                                <a:lnTo>
                                  <a:pt x="188408" y="49633"/>
                                </a:lnTo>
                                <a:lnTo>
                                  <a:pt x="194221" y="44919"/>
                                </a:lnTo>
                                <a:lnTo>
                                  <a:pt x="199979" y="39649"/>
                                </a:lnTo>
                                <a:lnTo>
                                  <a:pt x="205726" y="34293"/>
                                </a:lnTo>
                                <a:lnTo>
                                  <a:pt x="185578" y="54441"/>
                                </a:lnTo>
                                <a:lnTo>
                                  <a:pt x="181818" y="57249"/>
                                </a:lnTo>
                                <a:lnTo>
                                  <a:pt x="177406" y="60073"/>
                                </a:lnTo>
                                <a:lnTo>
                                  <a:pt x="172559" y="62909"/>
                                </a:lnTo>
                                <a:lnTo>
                                  <a:pt x="167424" y="65751"/>
                                </a:lnTo>
                                <a:lnTo>
                                  <a:pt x="156637" y="71450"/>
                                </a:lnTo>
                                <a:lnTo>
                                  <a:pt x="151094" y="75256"/>
                                </a:lnTo>
                                <a:lnTo>
                                  <a:pt x="145493" y="79698"/>
                                </a:lnTo>
                                <a:lnTo>
                                  <a:pt x="139855" y="84564"/>
                                </a:lnTo>
                                <a:lnTo>
                                  <a:pt x="134190" y="88761"/>
                                </a:lnTo>
                                <a:lnTo>
                                  <a:pt x="128509" y="92511"/>
                                </a:lnTo>
                                <a:lnTo>
                                  <a:pt x="122817" y="95964"/>
                                </a:lnTo>
                                <a:lnTo>
                                  <a:pt x="117117" y="100171"/>
                                </a:lnTo>
                                <a:lnTo>
                                  <a:pt x="111412" y="104880"/>
                                </a:lnTo>
                                <a:lnTo>
                                  <a:pt x="105703" y="109925"/>
                                </a:lnTo>
                                <a:lnTo>
                                  <a:pt x="99993" y="114241"/>
                                </a:lnTo>
                                <a:lnTo>
                                  <a:pt x="94281" y="118070"/>
                                </a:lnTo>
                                <a:lnTo>
                                  <a:pt x="88568" y="121576"/>
                                </a:lnTo>
                                <a:lnTo>
                                  <a:pt x="83807" y="124865"/>
                                </a:lnTo>
                                <a:lnTo>
                                  <a:pt x="79680" y="128011"/>
                                </a:lnTo>
                                <a:lnTo>
                                  <a:pt x="75977" y="131060"/>
                                </a:lnTo>
                                <a:lnTo>
                                  <a:pt x="71603" y="134998"/>
                                </a:lnTo>
                                <a:lnTo>
                                  <a:pt x="54458" y="151386"/>
                                </a:lnTo>
                                <a:lnTo>
                                  <a:pt x="52494" y="152359"/>
                                </a:lnTo>
                                <a:lnTo>
                                  <a:pt x="47772" y="153440"/>
                                </a:lnTo>
                                <a:lnTo>
                                  <a:pt x="42499" y="156460"/>
                                </a:lnTo>
                                <a:lnTo>
                                  <a:pt x="34322" y="162844"/>
                                </a:lnTo>
                                <a:lnTo>
                                  <a:pt x="38843" y="162867"/>
                                </a:lnTo>
                                <a:lnTo>
                                  <a:pt x="40179" y="161918"/>
                                </a:lnTo>
                                <a:lnTo>
                                  <a:pt x="41070" y="160333"/>
                                </a:lnTo>
                                <a:lnTo>
                                  <a:pt x="41664" y="158323"/>
                                </a:lnTo>
                                <a:lnTo>
                                  <a:pt x="43013" y="156984"/>
                                </a:lnTo>
                                <a:lnTo>
                                  <a:pt x="44864" y="156091"/>
                                </a:lnTo>
                                <a:lnTo>
                                  <a:pt x="47051" y="155495"/>
                                </a:lnTo>
                                <a:lnTo>
                                  <a:pt x="52021" y="152294"/>
                                </a:lnTo>
                                <a:lnTo>
                                  <a:pt x="57404" y="147696"/>
                                </a:lnTo>
                                <a:lnTo>
                                  <a:pt x="62972" y="142477"/>
                                </a:lnTo>
                                <a:lnTo>
                                  <a:pt x="66743" y="140705"/>
                                </a:lnTo>
                                <a:lnTo>
                                  <a:pt x="71162" y="139523"/>
                                </a:lnTo>
                                <a:lnTo>
                                  <a:pt x="76013" y="138735"/>
                                </a:lnTo>
                                <a:lnTo>
                                  <a:pt x="80199" y="137257"/>
                                </a:lnTo>
                                <a:lnTo>
                                  <a:pt x="83943" y="135320"/>
                                </a:lnTo>
                                <a:lnTo>
                                  <a:pt x="87391" y="133075"/>
                                </a:lnTo>
                                <a:lnTo>
                                  <a:pt x="93762" y="128042"/>
                                </a:lnTo>
                                <a:lnTo>
                                  <a:pt x="96794" y="125366"/>
                                </a:lnTo>
                                <a:lnTo>
                                  <a:pt x="100721" y="123582"/>
                                </a:lnTo>
                                <a:lnTo>
                                  <a:pt x="105244" y="122393"/>
                                </a:lnTo>
                                <a:lnTo>
                                  <a:pt x="110164" y="121600"/>
                                </a:lnTo>
                                <a:lnTo>
                                  <a:pt x="114397" y="120119"/>
                                </a:lnTo>
                                <a:lnTo>
                                  <a:pt x="118171" y="118179"/>
                                </a:lnTo>
                                <a:lnTo>
                                  <a:pt x="121640" y="115933"/>
                                </a:lnTo>
                                <a:lnTo>
                                  <a:pt x="128034" y="110898"/>
                                </a:lnTo>
                                <a:lnTo>
                                  <a:pt x="131072" y="108222"/>
                                </a:lnTo>
                                <a:lnTo>
                                  <a:pt x="134050" y="106438"/>
                                </a:lnTo>
                                <a:lnTo>
                                  <a:pt x="139900" y="104455"/>
                                </a:lnTo>
                                <a:lnTo>
                                  <a:pt x="145674" y="101034"/>
                                </a:lnTo>
                                <a:lnTo>
                                  <a:pt x="148548" y="98789"/>
                                </a:lnTo>
                                <a:lnTo>
                                  <a:pt x="150463" y="96339"/>
                                </a:lnTo>
                                <a:lnTo>
                                  <a:pt x="151740" y="93753"/>
                                </a:lnTo>
                                <a:lnTo>
                                  <a:pt x="152592" y="91077"/>
                                </a:lnTo>
                                <a:lnTo>
                                  <a:pt x="154112" y="89293"/>
                                </a:lnTo>
                                <a:lnTo>
                                  <a:pt x="156078" y="88103"/>
                                </a:lnTo>
                                <a:lnTo>
                                  <a:pt x="162856" y="85728"/>
                                </a:lnTo>
                                <a:lnTo>
                                  <a:pt x="162866" y="85725"/>
                                </a:lnTo>
                                <a:lnTo>
                                  <a:pt x="134248" y="114343"/>
                                </a:lnTo>
                                <a:lnTo>
                                  <a:pt x="131405" y="116234"/>
                                </a:lnTo>
                                <a:lnTo>
                                  <a:pt x="125707" y="118334"/>
                                </a:lnTo>
                                <a:lnTo>
                                  <a:pt x="119999" y="121808"/>
                                </a:lnTo>
                                <a:lnTo>
                                  <a:pt x="114287" y="126526"/>
                                </a:lnTo>
                                <a:lnTo>
                                  <a:pt x="108573" y="131799"/>
                                </a:lnTo>
                                <a:lnTo>
                                  <a:pt x="100002" y="140122"/>
                                </a:lnTo>
                                <a:lnTo>
                                  <a:pt x="82857" y="157171"/>
                                </a:lnTo>
                                <a:lnTo>
                                  <a:pt x="80000" y="159073"/>
                                </a:lnTo>
                                <a:lnTo>
                                  <a:pt x="74284" y="161186"/>
                                </a:lnTo>
                                <a:lnTo>
                                  <a:pt x="72380" y="162702"/>
                                </a:lnTo>
                                <a:lnTo>
                                  <a:pt x="71109" y="164666"/>
                                </a:lnTo>
                                <a:lnTo>
                                  <a:pt x="68718" y="171052"/>
                                </a:lnTo>
                                <a:lnTo>
                                  <a:pt x="68599" y="177262"/>
                                </a:lnTo>
                                <a:lnTo>
                                  <a:pt x="68570" y="179990"/>
                                </a:lnTo>
                                <a:lnTo>
                                  <a:pt x="73120" y="180013"/>
                                </a:lnTo>
                                <a:lnTo>
                                  <a:pt x="74461" y="179063"/>
                                </a:lnTo>
                                <a:lnTo>
                                  <a:pt x="75355" y="177478"/>
                                </a:lnTo>
                                <a:lnTo>
                                  <a:pt x="75950" y="175468"/>
                                </a:lnTo>
                                <a:lnTo>
                                  <a:pt x="77300" y="174129"/>
                                </a:lnTo>
                                <a:lnTo>
                                  <a:pt x="79152" y="173236"/>
                                </a:lnTo>
                                <a:lnTo>
                                  <a:pt x="83750" y="172243"/>
                                </a:lnTo>
                                <a:lnTo>
                                  <a:pt x="88969" y="171802"/>
                                </a:lnTo>
                                <a:lnTo>
                                  <a:pt x="91694" y="170732"/>
                                </a:lnTo>
                                <a:lnTo>
                                  <a:pt x="97262" y="167003"/>
                                </a:lnTo>
                                <a:lnTo>
                                  <a:pt x="102912" y="164711"/>
                                </a:lnTo>
                                <a:lnTo>
                                  <a:pt x="105752" y="164100"/>
                                </a:lnTo>
                                <a:lnTo>
                                  <a:pt x="111448" y="160880"/>
                                </a:lnTo>
                                <a:lnTo>
                                  <a:pt x="114300" y="158688"/>
                                </a:lnTo>
                                <a:lnTo>
                                  <a:pt x="120009" y="156253"/>
                                </a:lnTo>
                                <a:lnTo>
                                  <a:pt x="122865" y="155603"/>
                                </a:lnTo>
                                <a:lnTo>
                                  <a:pt x="128578" y="152342"/>
                                </a:lnTo>
                                <a:lnTo>
                                  <a:pt x="131435" y="150139"/>
                                </a:lnTo>
                                <a:lnTo>
                                  <a:pt x="137150" y="147690"/>
                                </a:lnTo>
                                <a:lnTo>
                                  <a:pt x="140007" y="147038"/>
                                </a:lnTo>
                                <a:lnTo>
                                  <a:pt x="141912" y="145650"/>
                                </a:lnTo>
                                <a:lnTo>
                                  <a:pt x="143182" y="143772"/>
                                </a:lnTo>
                                <a:lnTo>
                                  <a:pt x="144029" y="141568"/>
                                </a:lnTo>
                                <a:lnTo>
                                  <a:pt x="145546" y="140098"/>
                                </a:lnTo>
                                <a:lnTo>
                                  <a:pt x="147510" y="139119"/>
                                </a:lnTo>
                                <a:lnTo>
                                  <a:pt x="154288" y="137161"/>
                                </a:lnTo>
                                <a:lnTo>
                                  <a:pt x="154294" y="137160"/>
                                </a:lnTo>
                                <a:lnTo>
                                  <a:pt x="154294" y="141710"/>
                                </a:lnTo>
                                <a:lnTo>
                                  <a:pt x="153342" y="144003"/>
                                </a:lnTo>
                                <a:lnTo>
                                  <a:pt x="149744" y="149091"/>
                                </a:lnTo>
                                <a:lnTo>
                                  <a:pt x="147450" y="150829"/>
                                </a:lnTo>
                                <a:lnTo>
                                  <a:pt x="144970" y="151987"/>
                                </a:lnTo>
                                <a:lnTo>
                                  <a:pt x="142363" y="152760"/>
                                </a:lnTo>
                                <a:lnTo>
                                  <a:pt x="140625" y="154227"/>
                                </a:lnTo>
                                <a:lnTo>
                                  <a:pt x="139467" y="156158"/>
                                </a:lnTo>
                                <a:lnTo>
                                  <a:pt x="138694" y="158398"/>
                                </a:lnTo>
                                <a:lnTo>
                                  <a:pt x="135296" y="163426"/>
                                </a:lnTo>
                                <a:lnTo>
                                  <a:pt x="130611" y="168836"/>
                                </a:lnTo>
                                <a:lnTo>
                                  <a:pt x="125353" y="174415"/>
                                </a:lnTo>
                                <a:lnTo>
                                  <a:pt x="122618" y="176284"/>
                                </a:lnTo>
                                <a:lnTo>
                                  <a:pt x="117039" y="178361"/>
                                </a:lnTo>
                                <a:lnTo>
                                  <a:pt x="115170" y="179867"/>
                                </a:lnTo>
                                <a:lnTo>
                                  <a:pt x="113924" y="181824"/>
                                </a:lnTo>
                                <a:lnTo>
                                  <a:pt x="113093" y="184081"/>
                                </a:lnTo>
                                <a:lnTo>
                                  <a:pt x="111587" y="185585"/>
                                </a:lnTo>
                                <a:lnTo>
                                  <a:pt x="109630" y="186588"/>
                                </a:lnTo>
                                <a:lnTo>
                                  <a:pt x="107373" y="187257"/>
                                </a:lnTo>
                                <a:lnTo>
                                  <a:pt x="105869" y="188655"/>
                                </a:lnTo>
                                <a:lnTo>
                                  <a:pt x="104865" y="190540"/>
                                </a:lnTo>
                                <a:lnTo>
                                  <a:pt x="102977" y="196779"/>
                                </a:lnTo>
                                <a:lnTo>
                                  <a:pt x="96991" y="202982"/>
                                </a:lnTo>
                                <a:lnTo>
                                  <a:pt x="95489" y="204514"/>
                                </a:lnTo>
                                <a:lnTo>
                                  <a:pt x="96041" y="204922"/>
                                </a:lnTo>
                                <a:lnTo>
                                  <a:pt x="102377" y="205692"/>
                                </a:lnTo>
                                <a:lnTo>
                                  <a:pt x="107315" y="205730"/>
                                </a:lnTo>
                                <a:lnTo>
                                  <a:pt x="118451" y="205738"/>
                                </a:lnTo>
                                <a:lnTo>
                                  <a:pt x="121854" y="203199"/>
                                </a:lnTo>
                                <a:lnTo>
                                  <a:pt x="124095" y="201188"/>
                                </a:lnTo>
                                <a:lnTo>
                                  <a:pt x="126542" y="199848"/>
                                </a:lnTo>
                                <a:lnTo>
                                  <a:pt x="131800" y="198358"/>
                                </a:lnTo>
                                <a:lnTo>
                                  <a:pt x="137312" y="197697"/>
                                </a:lnTo>
                                <a:lnTo>
                                  <a:pt x="142937" y="197402"/>
                                </a:lnTo>
                                <a:lnTo>
                                  <a:pt x="148611" y="197272"/>
                                </a:lnTo>
                                <a:lnTo>
                                  <a:pt x="157161" y="197198"/>
                                </a:lnTo>
                                <a:lnTo>
                                  <a:pt x="160016" y="196235"/>
                                </a:lnTo>
                                <a:lnTo>
                                  <a:pt x="165727" y="192625"/>
                                </a:lnTo>
                                <a:lnTo>
                                  <a:pt x="170938" y="188948"/>
                                </a:lnTo>
                                <a:lnTo>
                                  <a:pt x="177232" y="188665"/>
                                </a:lnTo>
                                <a:lnTo>
                                  <a:pt x="179980" y="188595"/>
                                </a:lnTo>
                                <a:lnTo>
                                  <a:pt x="180003" y="193145"/>
                                </a:lnTo>
                                <a:lnTo>
                                  <a:pt x="179053" y="194486"/>
                                </a:lnTo>
                                <a:lnTo>
                                  <a:pt x="177468" y="195380"/>
                                </a:lnTo>
                                <a:lnTo>
                                  <a:pt x="171792" y="197062"/>
                                </a:lnTo>
                                <a:lnTo>
                                  <a:pt x="165618" y="203038"/>
                                </a:lnTo>
                                <a:lnTo>
                                  <a:pt x="164090" y="204539"/>
                                </a:lnTo>
                                <a:lnTo>
                                  <a:pt x="160870" y="205206"/>
                                </a:lnTo>
                                <a:lnTo>
                                  <a:pt x="155593" y="205634"/>
                                </a:lnTo>
                                <a:lnTo>
                                  <a:pt x="155160" y="206622"/>
                                </a:lnTo>
                                <a:lnTo>
                                  <a:pt x="154679" y="210259"/>
                                </a:lnTo>
                                <a:lnTo>
                                  <a:pt x="153599" y="211610"/>
                                </a:lnTo>
                                <a:lnTo>
                                  <a:pt x="151926" y="212511"/>
                                </a:lnTo>
                                <a:lnTo>
                                  <a:pt x="145722" y="21431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MARTInkAnnotation38"/>
                        <wps:cNvSpPr/>
                        <wps:spPr>
                          <a:xfrm>
                            <a:off x="5210355" y="569343"/>
                            <a:ext cx="8574" cy="1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4" h="167818">
                                <a:moveTo>
                                  <a:pt x="0" y="4939"/>
                                </a:moveTo>
                                <a:lnTo>
                                  <a:pt x="0" y="0"/>
                                </a:lnTo>
                                <a:lnTo>
                                  <a:pt x="0" y="167814"/>
                                </a:lnTo>
                                <a:lnTo>
                                  <a:pt x="8573" y="167817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MARTInkAnnotation39"/>
                        <wps:cNvSpPr/>
                        <wps:spPr>
                          <a:xfrm>
                            <a:off x="5296619" y="534838"/>
                            <a:ext cx="17146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6" h="205741">
                                <a:moveTo>
                                  <a:pt x="0" y="0"/>
                                </a:moveTo>
                                <a:lnTo>
                                  <a:pt x="0" y="98356"/>
                                </a:lnTo>
                                <a:lnTo>
                                  <a:pt x="952" y="100813"/>
                                </a:lnTo>
                                <a:lnTo>
                                  <a:pt x="2540" y="103404"/>
                                </a:lnTo>
                                <a:lnTo>
                                  <a:pt x="7381" y="109854"/>
                                </a:lnTo>
                                <a:lnTo>
                                  <a:pt x="7778" y="111336"/>
                                </a:lnTo>
                                <a:lnTo>
                                  <a:pt x="8219" y="115522"/>
                                </a:lnTo>
                                <a:lnTo>
                                  <a:pt x="8503" y="120080"/>
                                </a:lnTo>
                                <a:lnTo>
                                  <a:pt x="8573" y="205709"/>
                                </a:lnTo>
                                <a:lnTo>
                                  <a:pt x="17145" y="20574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MARTInkAnnotation40"/>
                        <wps:cNvSpPr/>
                        <wps:spPr>
                          <a:xfrm>
                            <a:off x="5106838" y="733245"/>
                            <a:ext cx="231459" cy="154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9" h="154306">
                                <a:moveTo>
                                  <a:pt x="0" y="0"/>
                                </a:moveTo>
                                <a:lnTo>
                                  <a:pt x="0" y="8219"/>
                                </a:lnTo>
                                <a:lnTo>
                                  <a:pt x="4551" y="13019"/>
                                </a:lnTo>
                                <a:lnTo>
                                  <a:pt x="8219" y="16783"/>
                                </a:lnTo>
                                <a:lnTo>
                                  <a:pt x="8468" y="21588"/>
                                </a:lnTo>
                                <a:lnTo>
                                  <a:pt x="8552" y="25854"/>
                                </a:lnTo>
                                <a:lnTo>
                                  <a:pt x="8572" y="63252"/>
                                </a:lnTo>
                                <a:lnTo>
                                  <a:pt x="9525" y="65028"/>
                                </a:lnTo>
                                <a:lnTo>
                                  <a:pt x="11112" y="66212"/>
                                </a:lnTo>
                                <a:lnTo>
                                  <a:pt x="13123" y="67001"/>
                                </a:lnTo>
                                <a:lnTo>
                                  <a:pt x="14464" y="68480"/>
                                </a:lnTo>
                                <a:lnTo>
                                  <a:pt x="15358" y="70418"/>
                                </a:lnTo>
                                <a:lnTo>
                                  <a:pt x="16792" y="75822"/>
                                </a:lnTo>
                                <a:lnTo>
                                  <a:pt x="16988" y="79101"/>
                                </a:lnTo>
                                <a:lnTo>
                                  <a:pt x="17114" y="84417"/>
                                </a:lnTo>
                                <a:lnTo>
                                  <a:pt x="19671" y="87683"/>
                                </a:lnTo>
                                <a:lnTo>
                                  <a:pt x="24523" y="92991"/>
                                </a:lnTo>
                                <a:lnTo>
                                  <a:pt x="25187" y="96257"/>
                                </a:lnTo>
                                <a:lnTo>
                                  <a:pt x="25613" y="101564"/>
                                </a:lnTo>
                                <a:lnTo>
                                  <a:pt x="25671" y="104829"/>
                                </a:lnTo>
                                <a:lnTo>
                                  <a:pt x="25687" y="107034"/>
                                </a:lnTo>
                                <a:lnTo>
                                  <a:pt x="26649" y="108503"/>
                                </a:lnTo>
                                <a:lnTo>
                                  <a:pt x="28244" y="109483"/>
                                </a:lnTo>
                                <a:lnTo>
                                  <a:pt x="33095" y="111055"/>
                                </a:lnTo>
                                <a:lnTo>
                                  <a:pt x="33494" y="112137"/>
                                </a:lnTo>
                                <a:lnTo>
                                  <a:pt x="33936" y="115879"/>
                                </a:lnTo>
                                <a:lnTo>
                                  <a:pt x="35007" y="117258"/>
                                </a:lnTo>
                                <a:lnTo>
                                  <a:pt x="36673" y="118177"/>
                                </a:lnTo>
                                <a:lnTo>
                                  <a:pt x="38736" y="118789"/>
                                </a:lnTo>
                                <a:lnTo>
                                  <a:pt x="40111" y="120150"/>
                                </a:lnTo>
                                <a:lnTo>
                                  <a:pt x="41029" y="122010"/>
                                </a:lnTo>
                                <a:lnTo>
                                  <a:pt x="42501" y="127288"/>
                                </a:lnTo>
                                <a:lnTo>
                                  <a:pt x="43573" y="127721"/>
                                </a:lnTo>
                                <a:lnTo>
                                  <a:pt x="47306" y="128202"/>
                                </a:lnTo>
                                <a:lnTo>
                                  <a:pt x="48682" y="129283"/>
                                </a:lnTo>
                                <a:lnTo>
                                  <a:pt x="49599" y="130956"/>
                                </a:lnTo>
                                <a:lnTo>
                                  <a:pt x="51073" y="135935"/>
                                </a:lnTo>
                                <a:lnTo>
                                  <a:pt x="53814" y="139155"/>
                                </a:lnTo>
                                <a:lnTo>
                                  <a:pt x="59645" y="145347"/>
                                </a:lnTo>
                                <a:lnTo>
                                  <a:pt x="64451" y="145618"/>
                                </a:lnTo>
                                <a:lnTo>
                                  <a:pt x="65827" y="146609"/>
                                </a:lnTo>
                                <a:lnTo>
                                  <a:pt x="66744" y="148222"/>
                                </a:lnTo>
                                <a:lnTo>
                                  <a:pt x="67357" y="150250"/>
                                </a:lnTo>
                                <a:lnTo>
                                  <a:pt x="68717" y="151601"/>
                                </a:lnTo>
                                <a:lnTo>
                                  <a:pt x="70576" y="152502"/>
                                </a:lnTo>
                                <a:lnTo>
                                  <a:pt x="76768" y="154199"/>
                                </a:lnTo>
                                <a:lnTo>
                                  <a:pt x="83887" y="154291"/>
                                </a:lnTo>
                                <a:lnTo>
                                  <a:pt x="127288" y="154305"/>
                                </a:lnTo>
                                <a:lnTo>
                                  <a:pt x="127722" y="153352"/>
                                </a:lnTo>
                                <a:lnTo>
                                  <a:pt x="128203" y="149754"/>
                                </a:lnTo>
                                <a:lnTo>
                                  <a:pt x="129283" y="148414"/>
                                </a:lnTo>
                                <a:lnTo>
                                  <a:pt x="130957" y="147520"/>
                                </a:lnTo>
                                <a:lnTo>
                                  <a:pt x="135935" y="146085"/>
                                </a:lnTo>
                                <a:lnTo>
                                  <a:pt x="142809" y="145802"/>
                                </a:lnTo>
                                <a:lnTo>
                                  <a:pt x="149898" y="145742"/>
                                </a:lnTo>
                                <a:lnTo>
                                  <a:pt x="151367" y="144786"/>
                                </a:lnTo>
                                <a:lnTo>
                                  <a:pt x="152347" y="143196"/>
                                </a:lnTo>
                                <a:lnTo>
                                  <a:pt x="153918" y="138352"/>
                                </a:lnTo>
                                <a:lnTo>
                                  <a:pt x="154999" y="137955"/>
                                </a:lnTo>
                                <a:lnTo>
                                  <a:pt x="161651" y="137265"/>
                                </a:lnTo>
                                <a:lnTo>
                                  <a:pt x="167065" y="132640"/>
                                </a:lnTo>
                                <a:lnTo>
                                  <a:pt x="171336" y="128693"/>
                                </a:lnTo>
                                <a:lnTo>
                                  <a:pt x="178220" y="128601"/>
                                </a:lnTo>
                                <a:lnTo>
                                  <a:pt x="178821" y="128597"/>
                                </a:lnTo>
                                <a:lnTo>
                                  <a:pt x="179221" y="127641"/>
                                </a:lnTo>
                                <a:lnTo>
                                  <a:pt x="179667" y="124039"/>
                                </a:lnTo>
                                <a:lnTo>
                                  <a:pt x="179917" y="121207"/>
                                </a:lnTo>
                                <a:lnTo>
                                  <a:pt x="180905" y="120810"/>
                                </a:lnTo>
                                <a:lnTo>
                                  <a:pt x="184542" y="120368"/>
                                </a:lnTo>
                                <a:lnTo>
                                  <a:pt x="185893" y="119298"/>
                                </a:lnTo>
                                <a:lnTo>
                                  <a:pt x="186794" y="117632"/>
                                </a:lnTo>
                                <a:lnTo>
                                  <a:pt x="188239" y="112665"/>
                                </a:lnTo>
                                <a:lnTo>
                                  <a:pt x="189310" y="112258"/>
                                </a:lnTo>
                                <a:lnTo>
                                  <a:pt x="195945" y="111550"/>
                                </a:lnTo>
                                <a:lnTo>
                                  <a:pt x="196352" y="110561"/>
                                </a:lnTo>
                                <a:lnTo>
                                  <a:pt x="196805" y="106923"/>
                                </a:lnTo>
                                <a:lnTo>
                                  <a:pt x="197136" y="103226"/>
                                </a:lnTo>
                                <a:lnTo>
                                  <a:pt x="203949" y="102917"/>
                                </a:lnTo>
                                <a:lnTo>
                                  <a:pt x="204545" y="102901"/>
                                </a:lnTo>
                                <a:lnTo>
                                  <a:pt x="204944" y="101938"/>
                                </a:lnTo>
                                <a:lnTo>
                                  <a:pt x="205386" y="98328"/>
                                </a:lnTo>
                                <a:lnTo>
                                  <a:pt x="205670" y="94141"/>
                                </a:lnTo>
                                <a:lnTo>
                                  <a:pt x="205709" y="90100"/>
                                </a:lnTo>
                                <a:lnTo>
                                  <a:pt x="206672" y="88642"/>
                                </a:lnTo>
                                <a:lnTo>
                                  <a:pt x="208266" y="87670"/>
                                </a:lnTo>
                                <a:lnTo>
                                  <a:pt x="213118" y="86109"/>
                                </a:lnTo>
                                <a:lnTo>
                                  <a:pt x="213516" y="85029"/>
                                </a:lnTo>
                                <a:lnTo>
                                  <a:pt x="213959" y="81288"/>
                                </a:lnTo>
                                <a:lnTo>
                                  <a:pt x="214282" y="77516"/>
                                </a:lnTo>
                                <a:lnTo>
                                  <a:pt x="214303" y="72709"/>
                                </a:lnTo>
                                <a:lnTo>
                                  <a:pt x="215259" y="71333"/>
                                </a:lnTo>
                                <a:lnTo>
                                  <a:pt x="216848" y="70415"/>
                                </a:lnTo>
                                <a:lnTo>
                                  <a:pt x="221693" y="68942"/>
                                </a:lnTo>
                                <a:lnTo>
                                  <a:pt x="222090" y="67869"/>
                                </a:lnTo>
                                <a:lnTo>
                                  <a:pt x="222531" y="64137"/>
                                </a:lnTo>
                                <a:lnTo>
                                  <a:pt x="222815" y="59871"/>
                                </a:lnTo>
                                <a:lnTo>
                                  <a:pt x="222882" y="51820"/>
                                </a:lnTo>
                                <a:lnTo>
                                  <a:pt x="227435" y="51549"/>
                                </a:lnTo>
                                <a:lnTo>
                                  <a:pt x="228776" y="50559"/>
                                </a:lnTo>
                                <a:lnTo>
                                  <a:pt x="229670" y="48946"/>
                                </a:lnTo>
                                <a:lnTo>
                                  <a:pt x="231353" y="43218"/>
                                </a:lnTo>
                                <a:lnTo>
                                  <a:pt x="231427" y="38417"/>
                                </a:lnTo>
                                <a:lnTo>
                                  <a:pt x="231458" y="9"/>
                                </a:lnTo>
                                <a:lnTo>
                                  <a:pt x="222885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MARTInkAnnotation41"/>
                        <wps:cNvSpPr/>
                        <wps:spPr>
                          <a:xfrm>
                            <a:off x="5218981" y="810883"/>
                            <a:ext cx="128588" cy="14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8" h="144715">
                                <a:moveTo>
                                  <a:pt x="0" y="42787"/>
                                </a:moveTo>
                                <a:lnTo>
                                  <a:pt x="0" y="51255"/>
                                </a:lnTo>
                                <a:lnTo>
                                  <a:pt x="2539" y="51313"/>
                                </a:lnTo>
                                <a:lnTo>
                                  <a:pt x="4550" y="51328"/>
                                </a:lnTo>
                                <a:lnTo>
                                  <a:pt x="5891" y="52291"/>
                                </a:lnTo>
                                <a:lnTo>
                                  <a:pt x="6785" y="53886"/>
                                </a:lnTo>
                                <a:lnTo>
                                  <a:pt x="8219" y="58738"/>
                                </a:lnTo>
                                <a:lnTo>
                                  <a:pt x="8415" y="61941"/>
                                </a:lnTo>
                                <a:lnTo>
                                  <a:pt x="8541" y="67208"/>
                                </a:lnTo>
                                <a:lnTo>
                                  <a:pt x="8571" y="81513"/>
                                </a:lnTo>
                                <a:lnTo>
                                  <a:pt x="9524" y="82892"/>
                                </a:lnTo>
                                <a:lnTo>
                                  <a:pt x="11112" y="83811"/>
                                </a:lnTo>
                                <a:lnTo>
                                  <a:pt x="13122" y="84424"/>
                                </a:lnTo>
                                <a:lnTo>
                                  <a:pt x="14463" y="85785"/>
                                </a:lnTo>
                                <a:lnTo>
                                  <a:pt x="15357" y="87645"/>
                                </a:lnTo>
                                <a:lnTo>
                                  <a:pt x="17040" y="93837"/>
                                </a:lnTo>
                                <a:lnTo>
                                  <a:pt x="17098" y="96591"/>
                                </a:lnTo>
                                <a:lnTo>
                                  <a:pt x="17114" y="98659"/>
                                </a:lnTo>
                                <a:lnTo>
                                  <a:pt x="18076" y="100037"/>
                                </a:lnTo>
                                <a:lnTo>
                                  <a:pt x="19671" y="100956"/>
                                </a:lnTo>
                                <a:lnTo>
                                  <a:pt x="21686" y="101569"/>
                                </a:lnTo>
                                <a:lnTo>
                                  <a:pt x="23030" y="102930"/>
                                </a:lnTo>
                                <a:lnTo>
                                  <a:pt x="23926" y="104790"/>
                                </a:lnTo>
                                <a:lnTo>
                                  <a:pt x="25363" y="110068"/>
                                </a:lnTo>
                                <a:lnTo>
                                  <a:pt x="26434" y="110501"/>
                                </a:lnTo>
                                <a:lnTo>
                                  <a:pt x="30163" y="110982"/>
                                </a:lnTo>
                                <a:lnTo>
                                  <a:pt x="31538" y="112063"/>
                                </a:lnTo>
                                <a:lnTo>
                                  <a:pt x="32456" y="113736"/>
                                </a:lnTo>
                                <a:lnTo>
                                  <a:pt x="33927" y="118714"/>
                                </a:lnTo>
                                <a:lnTo>
                                  <a:pt x="34128" y="121935"/>
                                </a:lnTo>
                                <a:lnTo>
                                  <a:pt x="34182" y="124127"/>
                                </a:lnTo>
                                <a:lnTo>
                                  <a:pt x="35171" y="125589"/>
                                </a:lnTo>
                                <a:lnTo>
                                  <a:pt x="36782" y="126563"/>
                                </a:lnTo>
                                <a:lnTo>
                                  <a:pt x="41661" y="128127"/>
                                </a:lnTo>
                                <a:lnTo>
                                  <a:pt x="44868" y="128341"/>
                                </a:lnTo>
                                <a:lnTo>
                                  <a:pt x="47057" y="128398"/>
                                </a:lnTo>
                                <a:lnTo>
                                  <a:pt x="48516" y="129388"/>
                                </a:lnTo>
                                <a:lnTo>
                                  <a:pt x="49489" y="131001"/>
                                </a:lnTo>
                                <a:lnTo>
                                  <a:pt x="51051" y="135883"/>
                                </a:lnTo>
                                <a:lnTo>
                                  <a:pt x="52131" y="136283"/>
                                </a:lnTo>
                                <a:lnTo>
                                  <a:pt x="55871" y="136728"/>
                                </a:lnTo>
                                <a:lnTo>
                                  <a:pt x="58782" y="136979"/>
                                </a:lnTo>
                                <a:lnTo>
                                  <a:pt x="62002" y="137038"/>
                                </a:lnTo>
                                <a:lnTo>
                                  <a:pt x="67280" y="137075"/>
                                </a:lnTo>
                                <a:lnTo>
                                  <a:pt x="70542" y="139620"/>
                                </a:lnTo>
                                <a:lnTo>
                                  <a:pt x="72745" y="141633"/>
                                </a:lnTo>
                                <a:lnTo>
                                  <a:pt x="74214" y="142022"/>
                                </a:lnTo>
                                <a:lnTo>
                                  <a:pt x="75194" y="141328"/>
                                </a:lnTo>
                                <a:lnTo>
                                  <a:pt x="75846" y="139914"/>
                                </a:lnTo>
                                <a:lnTo>
                                  <a:pt x="77234" y="139923"/>
                                </a:lnTo>
                                <a:lnTo>
                                  <a:pt x="79112" y="140882"/>
                                </a:lnTo>
                                <a:lnTo>
                                  <a:pt x="84418" y="144714"/>
                                </a:lnTo>
                                <a:lnTo>
                                  <a:pt x="85806" y="144076"/>
                                </a:lnTo>
                                <a:lnTo>
                                  <a:pt x="87684" y="142698"/>
                                </a:lnTo>
                                <a:lnTo>
                                  <a:pt x="93910" y="137413"/>
                                </a:lnTo>
                                <a:lnTo>
                                  <a:pt x="96665" y="137230"/>
                                </a:lnTo>
                                <a:lnTo>
                                  <a:pt x="102506" y="137093"/>
                                </a:lnTo>
                                <a:lnTo>
                                  <a:pt x="105248" y="134548"/>
                                </a:lnTo>
                                <a:lnTo>
                                  <a:pt x="111335" y="128617"/>
                                </a:lnTo>
                                <a:lnTo>
                                  <a:pt x="113935" y="128558"/>
                                </a:lnTo>
                                <a:lnTo>
                                  <a:pt x="115961" y="128543"/>
                                </a:lnTo>
                                <a:lnTo>
                                  <a:pt x="117312" y="127580"/>
                                </a:lnTo>
                                <a:lnTo>
                                  <a:pt x="118213" y="125986"/>
                                </a:lnTo>
                                <a:lnTo>
                                  <a:pt x="119909" y="120293"/>
                                </a:lnTo>
                                <a:lnTo>
                                  <a:pt x="122508" y="117557"/>
                                </a:lnTo>
                                <a:lnTo>
                                  <a:pt x="127386" y="112590"/>
                                </a:lnTo>
                                <a:lnTo>
                                  <a:pt x="128053" y="109370"/>
                                </a:lnTo>
                                <a:lnTo>
                                  <a:pt x="128556" y="103179"/>
                                </a:lnTo>
                                <a:lnTo>
                                  <a:pt x="128587" y="68858"/>
                                </a:lnTo>
                                <a:lnTo>
                                  <a:pt x="126047" y="66122"/>
                                </a:lnTo>
                                <a:lnTo>
                                  <a:pt x="121206" y="61155"/>
                                </a:lnTo>
                                <a:lnTo>
                                  <a:pt x="120544" y="57935"/>
                                </a:lnTo>
                                <a:lnTo>
                                  <a:pt x="120024" y="51474"/>
                                </a:lnTo>
                                <a:lnTo>
                                  <a:pt x="120017" y="46842"/>
                                </a:lnTo>
                                <a:lnTo>
                                  <a:pt x="119064" y="45491"/>
                                </a:lnTo>
                                <a:lnTo>
                                  <a:pt x="117476" y="44590"/>
                                </a:lnTo>
                                <a:lnTo>
                                  <a:pt x="115465" y="43989"/>
                                </a:lnTo>
                                <a:lnTo>
                                  <a:pt x="114124" y="42636"/>
                                </a:lnTo>
                                <a:lnTo>
                                  <a:pt x="113230" y="40781"/>
                                </a:lnTo>
                                <a:lnTo>
                                  <a:pt x="111547" y="34599"/>
                                </a:lnTo>
                                <a:lnTo>
                                  <a:pt x="111488" y="31845"/>
                                </a:lnTo>
                                <a:lnTo>
                                  <a:pt x="111473" y="29777"/>
                                </a:lnTo>
                                <a:lnTo>
                                  <a:pt x="110510" y="28399"/>
                                </a:lnTo>
                                <a:lnTo>
                                  <a:pt x="108916" y="27480"/>
                                </a:lnTo>
                                <a:lnTo>
                                  <a:pt x="102974" y="25674"/>
                                </a:lnTo>
                                <a:lnTo>
                                  <a:pt x="94653" y="17423"/>
                                </a:lnTo>
                                <a:lnTo>
                                  <a:pt x="91915" y="17227"/>
                                </a:lnTo>
                                <a:lnTo>
                                  <a:pt x="89852" y="17174"/>
                                </a:lnTo>
                                <a:lnTo>
                                  <a:pt x="88476" y="16187"/>
                                </a:lnTo>
                                <a:lnTo>
                                  <a:pt x="87559" y="14576"/>
                                </a:lnTo>
                                <a:lnTo>
                                  <a:pt x="85832" y="8853"/>
                                </a:lnTo>
                                <a:lnTo>
                                  <a:pt x="83232" y="8655"/>
                                </a:lnTo>
                                <a:lnTo>
                                  <a:pt x="77161" y="8497"/>
                                </a:lnTo>
                                <a:lnTo>
                                  <a:pt x="77152" y="8497"/>
                                </a:lnTo>
                                <a:lnTo>
                                  <a:pt x="77152" y="3946"/>
                                </a:lnTo>
                                <a:lnTo>
                                  <a:pt x="76200" y="2606"/>
                                </a:lnTo>
                                <a:lnTo>
                                  <a:pt x="74612" y="1712"/>
                                </a:lnTo>
                                <a:lnTo>
                                  <a:pt x="72602" y="1116"/>
                                </a:lnTo>
                                <a:lnTo>
                                  <a:pt x="71261" y="1671"/>
                                </a:lnTo>
                                <a:lnTo>
                                  <a:pt x="70367" y="2994"/>
                                </a:lnTo>
                                <a:lnTo>
                                  <a:pt x="69771" y="4828"/>
                                </a:lnTo>
                                <a:lnTo>
                                  <a:pt x="69374" y="5099"/>
                                </a:lnTo>
                                <a:lnTo>
                                  <a:pt x="69109" y="4326"/>
                                </a:lnTo>
                                <a:lnTo>
                                  <a:pt x="68933" y="2859"/>
                                </a:lnTo>
                                <a:lnTo>
                                  <a:pt x="68815" y="2834"/>
                                </a:lnTo>
                                <a:lnTo>
                                  <a:pt x="68626" y="7096"/>
                                </a:lnTo>
                                <a:lnTo>
                                  <a:pt x="68610" y="7563"/>
                                </a:lnTo>
                                <a:lnTo>
                                  <a:pt x="68586" y="3374"/>
                                </a:lnTo>
                                <a:lnTo>
                                  <a:pt x="68582" y="5603"/>
                                </a:lnTo>
                                <a:lnTo>
                                  <a:pt x="68580" y="860"/>
                                </a:lnTo>
                                <a:lnTo>
                                  <a:pt x="68579" y="5048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7312"/>
                                </a:lnTo>
                                <a:lnTo>
                                  <a:pt x="69532" y="7707"/>
                                </a:lnTo>
                                <a:lnTo>
                                  <a:pt x="71119" y="7970"/>
                                </a:lnTo>
                                <a:lnTo>
                                  <a:pt x="77152" y="8497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MARTInkAnnotation42"/>
                        <wps:cNvSpPr/>
                        <wps:spPr>
                          <a:xfrm>
                            <a:off x="5227608" y="854015"/>
                            <a:ext cx="25719" cy="3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9" h="34291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  <a:lnTo>
                                  <a:pt x="7778" y="953"/>
                                </a:lnTo>
                                <a:lnTo>
                                  <a:pt x="8043" y="2540"/>
                                </a:lnTo>
                                <a:lnTo>
                                  <a:pt x="8570" y="8541"/>
                                </a:lnTo>
                                <a:lnTo>
                                  <a:pt x="8572" y="8570"/>
                                </a:lnTo>
                                <a:lnTo>
                                  <a:pt x="15954" y="8572"/>
                                </a:lnTo>
                                <a:lnTo>
                                  <a:pt x="16351" y="9525"/>
                                </a:lnTo>
                                <a:lnTo>
                                  <a:pt x="16616" y="11112"/>
                                </a:lnTo>
                                <a:lnTo>
                                  <a:pt x="17142" y="17114"/>
                                </a:lnTo>
                                <a:lnTo>
                                  <a:pt x="17144" y="21687"/>
                                </a:lnTo>
                                <a:lnTo>
                                  <a:pt x="18097" y="23030"/>
                                </a:lnTo>
                                <a:lnTo>
                                  <a:pt x="19684" y="23926"/>
                                </a:lnTo>
                                <a:lnTo>
                                  <a:pt x="25697" y="25711"/>
                                </a:lnTo>
                                <a:lnTo>
                                  <a:pt x="25715" y="25717"/>
                                </a:lnTo>
                                <a:lnTo>
                                  <a:pt x="25718" y="3429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MARTInkAnnotation43"/>
                        <wps:cNvSpPr/>
                        <wps:spPr>
                          <a:xfrm>
                            <a:off x="5287993" y="1043796"/>
                            <a:ext cx="8574" cy="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4" h="8573">
                                <a:moveTo>
                                  <a:pt x="8573" y="8572"/>
                                </a:moveTo>
                                <a:lnTo>
                                  <a:pt x="8573" y="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MARTInkAnnotation44"/>
                        <wps:cNvSpPr/>
                        <wps:spPr>
                          <a:xfrm>
                            <a:off x="5296619" y="1069675"/>
                            <a:ext cx="317184" cy="19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4" h="197136">
                                <a:moveTo>
                                  <a:pt x="0" y="42862"/>
                                </a:moveTo>
                                <a:lnTo>
                                  <a:pt x="8219" y="42862"/>
                                </a:lnTo>
                                <a:lnTo>
                                  <a:pt x="8503" y="48753"/>
                                </a:lnTo>
                                <a:lnTo>
                                  <a:pt x="8542" y="50243"/>
                                </a:lnTo>
                                <a:lnTo>
                                  <a:pt x="9504" y="50640"/>
                                </a:lnTo>
                                <a:lnTo>
                                  <a:pt x="17893" y="51278"/>
                                </a:lnTo>
                                <a:lnTo>
                                  <a:pt x="27570" y="51421"/>
                                </a:lnTo>
                                <a:lnTo>
                                  <a:pt x="50379" y="51434"/>
                                </a:lnTo>
                                <a:lnTo>
                                  <a:pt x="54541" y="50481"/>
                                </a:lnTo>
                                <a:lnTo>
                                  <a:pt x="64949" y="45543"/>
                                </a:lnTo>
                                <a:lnTo>
                                  <a:pt x="74066" y="42704"/>
                                </a:lnTo>
                                <a:lnTo>
                                  <a:pt x="82800" y="37206"/>
                                </a:lnTo>
                                <a:lnTo>
                                  <a:pt x="91420" y="34201"/>
                                </a:lnTo>
                                <a:lnTo>
                                  <a:pt x="100006" y="28654"/>
                                </a:lnTo>
                                <a:lnTo>
                                  <a:pt x="108583" y="25635"/>
                                </a:lnTo>
                                <a:lnTo>
                                  <a:pt x="114299" y="21553"/>
                                </a:lnTo>
                                <a:lnTo>
                                  <a:pt x="120015" y="16564"/>
                                </a:lnTo>
                                <a:lnTo>
                                  <a:pt x="122873" y="13900"/>
                                </a:lnTo>
                                <a:lnTo>
                                  <a:pt x="125730" y="12124"/>
                                </a:lnTo>
                                <a:lnTo>
                                  <a:pt x="135467" y="9040"/>
                                </a:lnTo>
                                <a:lnTo>
                                  <a:pt x="141209" y="4160"/>
                                </a:lnTo>
                                <a:lnTo>
                                  <a:pt x="145729" y="3"/>
                                </a:lnTo>
                                <a:lnTo>
                                  <a:pt x="133801" y="0"/>
                                </a:lnTo>
                                <a:lnTo>
                                  <a:pt x="131110" y="952"/>
                                </a:lnTo>
                                <a:lnTo>
                                  <a:pt x="125581" y="4550"/>
                                </a:lnTo>
                                <a:lnTo>
                                  <a:pt x="119949" y="9324"/>
                                </a:lnTo>
                                <a:lnTo>
                                  <a:pt x="113318" y="14621"/>
                                </a:lnTo>
                                <a:lnTo>
                                  <a:pt x="104021" y="20151"/>
                                </a:lnTo>
                                <a:lnTo>
                                  <a:pt x="96079" y="25783"/>
                                </a:lnTo>
                                <a:lnTo>
                                  <a:pt x="88422" y="31461"/>
                                </a:lnTo>
                                <a:lnTo>
                                  <a:pt x="78669" y="37160"/>
                                </a:lnTo>
                                <a:lnTo>
                                  <a:pt x="70524" y="42868"/>
                                </a:lnTo>
                                <a:lnTo>
                                  <a:pt x="63729" y="48579"/>
                                </a:lnTo>
                                <a:lnTo>
                                  <a:pt x="57534" y="54293"/>
                                </a:lnTo>
                                <a:lnTo>
                                  <a:pt x="55501" y="58103"/>
                                </a:lnTo>
                                <a:lnTo>
                                  <a:pt x="54145" y="62548"/>
                                </a:lnTo>
                                <a:lnTo>
                                  <a:pt x="53242" y="67415"/>
                                </a:lnTo>
                                <a:lnTo>
                                  <a:pt x="51687" y="71614"/>
                                </a:lnTo>
                                <a:lnTo>
                                  <a:pt x="49698" y="75365"/>
                                </a:lnTo>
                                <a:lnTo>
                                  <a:pt x="47419" y="78818"/>
                                </a:lnTo>
                                <a:lnTo>
                                  <a:pt x="45900" y="82073"/>
                                </a:lnTo>
                                <a:lnTo>
                                  <a:pt x="44213" y="88229"/>
                                </a:lnTo>
                                <a:lnTo>
                                  <a:pt x="43463" y="94140"/>
                                </a:lnTo>
                                <a:lnTo>
                                  <a:pt x="42981" y="101145"/>
                                </a:lnTo>
                                <a:lnTo>
                                  <a:pt x="42898" y="106909"/>
                                </a:lnTo>
                                <a:lnTo>
                                  <a:pt x="43838" y="109373"/>
                                </a:lnTo>
                                <a:lnTo>
                                  <a:pt x="47424" y="114650"/>
                                </a:lnTo>
                                <a:lnTo>
                                  <a:pt x="50247" y="118425"/>
                                </a:lnTo>
                                <a:lnTo>
                                  <a:pt x="51595" y="118955"/>
                                </a:lnTo>
                                <a:lnTo>
                                  <a:pt x="58997" y="120653"/>
                                </a:lnTo>
                                <a:lnTo>
                                  <a:pt x="67813" y="124426"/>
                                </a:lnTo>
                                <a:lnTo>
                                  <a:pt x="71879" y="124860"/>
                                </a:lnTo>
                                <a:lnTo>
                                  <a:pt x="75542" y="124197"/>
                                </a:lnTo>
                                <a:lnTo>
                                  <a:pt x="78936" y="122803"/>
                                </a:lnTo>
                                <a:lnTo>
                                  <a:pt x="87787" y="121254"/>
                                </a:lnTo>
                                <a:lnTo>
                                  <a:pt x="97119" y="120565"/>
                                </a:lnTo>
                                <a:lnTo>
                                  <a:pt x="104442" y="120260"/>
                                </a:lnTo>
                                <a:lnTo>
                                  <a:pt x="113411" y="117583"/>
                                </a:lnTo>
                                <a:lnTo>
                                  <a:pt x="118470" y="115536"/>
                                </a:lnTo>
                                <a:lnTo>
                                  <a:pt x="123748" y="113219"/>
                                </a:lnTo>
                                <a:lnTo>
                                  <a:pt x="134692" y="108104"/>
                                </a:lnTo>
                                <a:lnTo>
                                  <a:pt x="140277" y="106359"/>
                                </a:lnTo>
                                <a:lnTo>
                                  <a:pt x="145906" y="105196"/>
                                </a:lnTo>
                                <a:lnTo>
                                  <a:pt x="151563" y="104421"/>
                                </a:lnTo>
                                <a:lnTo>
                                  <a:pt x="160389" y="101019"/>
                                </a:lnTo>
                                <a:lnTo>
                                  <a:pt x="164076" y="98778"/>
                                </a:lnTo>
                                <a:lnTo>
                                  <a:pt x="173252" y="96289"/>
                                </a:lnTo>
                                <a:lnTo>
                                  <a:pt x="178367" y="95625"/>
                                </a:lnTo>
                                <a:lnTo>
                                  <a:pt x="186589" y="92347"/>
                                </a:lnTo>
                                <a:lnTo>
                                  <a:pt x="193419" y="87715"/>
                                </a:lnTo>
                                <a:lnTo>
                                  <a:pt x="199629" y="82482"/>
                                </a:lnTo>
                                <a:lnTo>
                                  <a:pt x="202618" y="80705"/>
                                </a:lnTo>
                                <a:lnTo>
                                  <a:pt x="211377" y="77252"/>
                                </a:lnTo>
                                <a:lnTo>
                                  <a:pt x="220004" y="71573"/>
                                </a:lnTo>
                                <a:lnTo>
                                  <a:pt x="225733" y="69910"/>
                                </a:lnTo>
                                <a:lnTo>
                                  <a:pt x="227641" y="68514"/>
                                </a:lnTo>
                                <a:lnTo>
                                  <a:pt x="228913" y="66631"/>
                                </a:lnTo>
                                <a:lnTo>
                                  <a:pt x="231309" y="60395"/>
                                </a:lnTo>
                                <a:lnTo>
                                  <a:pt x="226863" y="55571"/>
                                </a:lnTo>
                                <a:lnTo>
                                  <a:pt x="224064" y="52660"/>
                                </a:lnTo>
                                <a:lnTo>
                                  <a:pt x="222718" y="53204"/>
                                </a:lnTo>
                                <a:lnTo>
                                  <a:pt x="218684" y="56348"/>
                                </a:lnTo>
                                <a:lnTo>
                                  <a:pt x="215321" y="57568"/>
                                </a:lnTo>
                                <a:lnTo>
                                  <a:pt x="206506" y="58923"/>
                                </a:lnTo>
                                <a:lnTo>
                                  <a:pt x="201488" y="60237"/>
                                </a:lnTo>
                                <a:lnTo>
                                  <a:pt x="196238" y="62065"/>
                                </a:lnTo>
                                <a:lnTo>
                                  <a:pt x="190833" y="64237"/>
                                </a:lnTo>
                                <a:lnTo>
                                  <a:pt x="186277" y="67589"/>
                                </a:lnTo>
                                <a:lnTo>
                                  <a:pt x="182287" y="71729"/>
                                </a:lnTo>
                                <a:lnTo>
                                  <a:pt x="178675" y="76394"/>
                                </a:lnTo>
                                <a:lnTo>
                                  <a:pt x="174361" y="80457"/>
                                </a:lnTo>
                                <a:lnTo>
                                  <a:pt x="169581" y="84118"/>
                                </a:lnTo>
                                <a:lnTo>
                                  <a:pt x="164489" y="87511"/>
                                </a:lnTo>
                                <a:lnTo>
                                  <a:pt x="159189" y="90725"/>
                                </a:lnTo>
                                <a:lnTo>
                                  <a:pt x="153751" y="93821"/>
                                </a:lnTo>
                                <a:lnTo>
                                  <a:pt x="142629" y="99800"/>
                                </a:lnTo>
                                <a:lnTo>
                                  <a:pt x="131336" y="105633"/>
                                </a:lnTo>
                                <a:lnTo>
                                  <a:pt x="122507" y="111400"/>
                                </a:lnTo>
                                <a:lnTo>
                                  <a:pt x="115407" y="117138"/>
                                </a:lnTo>
                                <a:lnTo>
                                  <a:pt x="109077" y="122864"/>
                                </a:lnTo>
                                <a:lnTo>
                                  <a:pt x="107008" y="125724"/>
                                </a:lnTo>
                                <a:lnTo>
                                  <a:pt x="104709" y="131442"/>
                                </a:lnTo>
                                <a:lnTo>
                                  <a:pt x="103143" y="133348"/>
                                </a:lnTo>
                                <a:lnTo>
                                  <a:pt x="101147" y="134618"/>
                                </a:lnTo>
                                <a:lnTo>
                                  <a:pt x="98864" y="135466"/>
                                </a:lnTo>
                                <a:lnTo>
                                  <a:pt x="97342" y="136983"/>
                                </a:lnTo>
                                <a:lnTo>
                                  <a:pt x="96327" y="138946"/>
                                </a:lnTo>
                                <a:lnTo>
                                  <a:pt x="95199" y="143669"/>
                                </a:lnTo>
                                <a:lnTo>
                                  <a:pt x="94698" y="148943"/>
                                </a:lnTo>
                                <a:lnTo>
                                  <a:pt x="95517" y="150730"/>
                                </a:lnTo>
                                <a:lnTo>
                                  <a:pt x="97016" y="151922"/>
                                </a:lnTo>
                                <a:lnTo>
                                  <a:pt x="101714" y="153834"/>
                                </a:lnTo>
                                <a:lnTo>
                                  <a:pt x="109486" y="154211"/>
                                </a:lnTo>
                                <a:lnTo>
                                  <a:pt x="143412" y="154301"/>
                                </a:lnTo>
                                <a:lnTo>
                                  <a:pt x="147995" y="153350"/>
                                </a:lnTo>
                                <a:lnTo>
                                  <a:pt x="155628" y="149753"/>
                                </a:lnTo>
                                <a:lnTo>
                                  <a:pt x="164735" y="144979"/>
                                </a:lnTo>
                                <a:lnTo>
                                  <a:pt x="169831" y="142373"/>
                                </a:lnTo>
                                <a:lnTo>
                                  <a:pt x="175134" y="140635"/>
                                </a:lnTo>
                                <a:lnTo>
                                  <a:pt x="180573" y="139476"/>
                                </a:lnTo>
                                <a:lnTo>
                                  <a:pt x="186104" y="138704"/>
                                </a:lnTo>
                                <a:lnTo>
                                  <a:pt x="191697" y="137237"/>
                                </a:lnTo>
                                <a:lnTo>
                                  <a:pt x="197331" y="135306"/>
                                </a:lnTo>
                                <a:lnTo>
                                  <a:pt x="202992" y="133066"/>
                                </a:lnTo>
                                <a:lnTo>
                                  <a:pt x="211821" y="130578"/>
                                </a:lnTo>
                                <a:lnTo>
                                  <a:pt x="219873" y="128519"/>
                                </a:lnTo>
                                <a:lnTo>
                                  <a:pt x="224687" y="126637"/>
                                </a:lnTo>
                                <a:lnTo>
                                  <a:pt x="234163" y="122958"/>
                                </a:lnTo>
                                <a:lnTo>
                                  <a:pt x="243901" y="120887"/>
                                </a:lnTo>
                                <a:lnTo>
                                  <a:pt x="246513" y="120402"/>
                                </a:lnTo>
                                <a:lnTo>
                                  <a:pt x="250214" y="117647"/>
                                </a:lnTo>
                                <a:lnTo>
                                  <a:pt x="257054" y="111550"/>
                                </a:lnTo>
                                <a:lnTo>
                                  <a:pt x="257152" y="117355"/>
                                </a:lnTo>
                                <a:lnTo>
                                  <a:pt x="257165" y="118832"/>
                                </a:lnTo>
                                <a:lnTo>
                                  <a:pt x="252622" y="124215"/>
                                </a:lnTo>
                                <a:lnTo>
                                  <a:pt x="247848" y="129184"/>
                                </a:lnTo>
                                <a:lnTo>
                                  <a:pt x="245242" y="131843"/>
                                </a:lnTo>
                                <a:lnTo>
                                  <a:pt x="237267" y="137336"/>
                                </a:lnTo>
                                <a:lnTo>
                                  <a:pt x="228325" y="142953"/>
                                </a:lnTo>
                                <a:lnTo>
                                  <a:pt x="221175" y="148624"/>
                                </a:lnTo>
                                <a:lnTo>
                                  <a:pt x="214823" y="154320"/>
                                </a:lnTo>
                                <a:lnTo>
                                  <a:pt x="208824" y="160026"/>
                                </a:lnTo>
                                <a:lnTo>
                                  <a:pt x="190297" y="178329"/>
                                </a:lnTo>
                                <a:lnTo>
                                  <a:pt x="189730" y="179846"/>
                                </a:lnTo>
                                <a:lnTo>
                                  <a:pt x="188931" y="185579"/>
                                </a:lnTo>
                                <a:lnTo>
                                  <a:pt x="188614" y="190958"/>
                                </a:lnTo>
                                <a:lnTo>
                                  <a:pt x="188608" y="193028"/>
                                </a:lnTo>
                                <a:lnTo>
                                  <a:pt x="189556" y="194407"/>
                                </a:lnTo>
                                <a:lnTo>
                                  <a:pt x="191141" y="195327"/>
                                </a:lnTo>
                                <a:lnTo>
                                  <a:pt x="195977" y="196804"/>
                                </a:lnTo>
                                <a:lnTo>
                                  <a:pt x="203777" y="197095"/>
                                </a:lnTo>
                                <a:lnTo>
                                  <a:pt x="208994" y="197135"/>
                                </a:lnTo>
                                <a:lnTo>
                                  <a:pt x="217029" y="194613"/>
                                </a:lnTo>
                                <a:lnTo>
                                  <a:pt x="225997" y="191269"/>
                                </a:lnTo>
                                <a:lnTo>
                                  <a:pt x="233158" y="189783"/>
                                </a:lnTo>
                                <a:lnTo>
                                  <a:pt x="242056" y="189123"/>
                                </a:lnTo>
                                <a:lnTo>
                                  <a:pt x="251408" y="188829"/>
                                </a:lnTo>
                                <a:lnTo>
                                  <a:pt x="258740" y="188699"/>
                                </a:lnTo>
                                <a:lnTo>
                                  <a:pt x="267713" y="186101"/>
                                </a:lnTo>
                                <a:lnTo>
                                  <a:pt x="277098" y="182724"/>
                                </a:lnTo>
                                <a:lnTo>
                                  <a:pt x="284445" y="181223"/>
                                </a:lnTo>
                                <a:lnTo>
                                  <a:pt x="293935" y="180378"/>
                                </a:lnTo>
                                <a:lnTo>
                                  <a:pt x="302405" y="180180"/>
                                </a:lnTo>
                                <a:lnTo>
                                  <a:pt x="317183" y="18002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MARTInkAnnotation45"/>
                        <wps:cNvSpPr/>
                        <wps:spPr>
                          <a:xfrm>
                            <a:off x="2226514" y="1324610"/>
                            <a:ext cx="257176" cy="7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6" h="77154">
                                <a:moveTo>
                                  <a:pt x="120015" y="51436"/>
                                </a:moveTo>
                                <a:lnTo>
                                  <a:pt x="115464" y="51436"/>
                                </a:lnTo>
                                <a:lnTo>
                                  <a:pt x="114124" y="50483"/>
                                </a:lnTo>
                                <a:lnTo>
                                  <a:pt x="113230" y="48896"/>
                                </a:lnTo>
                                <a:lnTo>
                                  <a:pt x="111445" y="42872"/>
                                </a:lnTo>
                                <a:lnTo>
                                  <a:pt x="111443" y="42866"/>
                                </a:lnTo>
                                <a:lnTo>
                                  <a:pt x="111442" y="47803"/>
                                </a:lnTo>
                                <a:lnTo>
                                  <a:pt x="111442" y="43701"/>
                                </a:lnTo>
                                <a:lnTo>
                                  <a:pt x="111442" y="47968"/>
                                </a:lnTo>
                                <a:lnTo>
                                  <a:pt x="111442" y="42939"/>
                                </a:lnTo>
                                <a:lnTo>
                                  <a:pt x="111442" y="50250"/>
                                </a:lnTo>
                                <a:lnTo>
                                  <a:pt x="111442" y="42863"/>
                                </a:lnTo>
                                <a:lnTo>
                                  <a:pt x="111442" y="47802"/>
                                </a:lnTo>
                                <a:lnTo>
                                  <a:pt x="111442" y="42863"/>
                                </a:lnTo>
                                <a:lnTo>
                                  <a:pt x="111442" y="47802"/>
                                </a:lnTo>
                                <a:lnTo>
                                  <a:pt x="111442" y="42865"/>
                                </a:lnTo>
                                <a:lnTo>
                                  <a:pt x="111442" y="50244"/>
                                </a:lnTo>
                                <a:lnTo>
                                  <a:pt x="111442" y="42863"/>
                                </a:lnTo>
                                <a:lnTo>
                                  <a:pt x="111442" y="47802"/>
                                </a:lnTo>
                                <a:lnTo>
                                  <a:pt x="111442" y="42863"/>
                                </a:lnTo>
                                <a:lnTo>
                                  <a:pt x="111442" y="47802"/>
                                </a:lnTo>
                                <a:lnTo>
                                  <a:pt x="111442" y="42863"/>
                                </a:lnTo>
                                <a:lnTo>
                                  <a:pt x="111442" y="47802"/>
                                </a:lnTo>
                                <a:lnTo>
                                  <a:pt x="111442" y="43701"/>
                                </a:lnTo>
                                <a:lnTo>
                                  <a:pt x="111442" y="47968"/>
                                </a:lnTo>
                                <a:lnTo>
                                  <a:pt x="111442" y="42939"/>
                                </a:lnTo>
                                <a:lnTo>
                                  <a:pt x="111442" y="47817"/>
                                </a:lnTo>
                                <a:lnTo>
                                  <a:pt x="111442" y="43704"/>
                                </a:lnTo>
                                <a:lnTo>
                                  <a:pt x="111442" y="47968"/>
                                </a:lnTo>
                                <a:lnTo>
                                  <a:pt x="111442" y="42865"/>
                                </a:lnTo>
                                <a:lnTo>
                                  <a:pt x="111442" y="47802"/>
                                </a:lnTo>
                                <a:lnTo>
                                  <a:pt x="111442" y="43701"/>
                                </a:lnTo>
                                <a:lnTo>
                                  <a:pt x="111442" y="47968"/>
                                </a:lnTo>
                                <a:lnTo>
                                  <a:pt x="111442" y="42865"/>
                                </a:lnTo>
                                <a:lnTo>
                                  <a:pt x="111442" y="47802"/>
                                </a:lnTo>
                                <a:lnTo>
                                  <a:pt x="111442" y="42865"/>
                                </a:lnTo>
                                <a:lnTo>
                                  <a:pt x="111442" y="50244"/>
                                </a:lnTo>
                                <a:lnTo>
                                  <a:pt x="111442" y="42863"/>
                                </a:lnTo>
                                <a:lnTo>
                                  <a:pt x="111442" y="47802"/>
                                </a:lnTo>
                                <a:lnTo>
                                  <a:pt x="111442" y="43701"/>
                                </a:lnTo>
                                <a:lnTo>
                                  <a:pt x="111442" y="47968"/>
                                </a:lnTo>
                                <a:lnTo>
                                  <a:pt x="111442" y="42865"/>
                                </a:lnTo>
                                <a:lnTo>
                                  <a:pt x="111442" y="47802"/>
                                </a:lnTo>
                                <a:lnTo>
                                  <a:pt x="111442" y="43701"/>
                                </a:lnTo>
                                <a:lnTo>
                                  <a:pt x="111442" y="47968"/>
                                </a:lnTo>
                                <a:lnTo>
                                  <a:pt x="111442" y="45751"/>
                                </a:lnTo>
                                <a:lnTo>
                                  <a:pt x="111442" y="51436"/>
                                </a:lnTo>
                                <a:lnTo>
                                  <a:pt x="120015" y="51436"/>
                                </a:lnTo>
                                <a:lnTo>
                                  <a:pt x="120015" y="60008"/>
                                </a:lnTo>
                                <a:lnTo>
                                  <a:pt x="124566" y="60008"/>
                                </a:lnTo>
                                <a:lnTo>
                                  <a:pt x="125907" y="60961"/>
                                </a:lnTo>
                                <a:lnTo>
                                  <a:pt x="126800" y="62548"/>
                                </a:lnTo>
                                <a:lnTo>
                                  <a:pt x="128585" y="68571"/>
                                </a:lnTo>
                                <a:lnTo>
                                  <a:pt x="128587" y="68580"/>
                                </a:lnTo>
                                <a:lnTo>
                                  <a:pt x="188564" y="68580"/>
                                </a:lnTo>
                                <a:lnTo>
                                  <a:pt x="197063" y="60113"/>
                                </a:lnTo>
                                <a:lnTo>
                                  <a:pt x="204939" y="60014"/>
                                </a:lnTo>
                                <a:lnTo>
                                  <a:pt x="213118" y="60008"/>
                                </a:lnTo>
                                <a:lnTo>
                                  <a:pt x="213516" y="59055"/>
                                </a:lnTo>
                                <a:lnTo>
                                  <a:pt x="213782" y="57468"/>
                                </a:lnTo>
                                <a:lnTo>
                                  <a:pt x="214281" y="51788"/>
                                </a:lnTo>
                                <a:lnTo>
                                  <a:pt x="222089" y="51456"/>
                                </a:lnTo>
                                <a:lnTo>
                                  <a:pt x="222854" y="51436"/>
                                </a:lnTo>
                                <a:lnTo>
                                  <a:pt x="222876" y="46885"/>
                                </a:lnTo>
                                <a:lnTo>
                                  <a:pt x="223832" y="45544"/>
                                </a:lnTo>
                                <a:lnTo>
                                  <a:pt x="225421" y="44650"/>
                                </a:lnTo>
                                <a:lnTo>
                                  <a:pt x="231448" y="42866"/>
                                </a:lnTo>
                                <a:lnTo>
                                  <a:pt x="236006" y="42864"/>
                                </a:lnTo>
                                <a:lnTo>
                                  <a:pt x="237347" y="41911"/>
                                </a:lnTo>
                                <a:lnTo>
                                  <a:pt x="238242" y="40323"/>
                                </a:lnTo>
                                <a:lnTo>
                                  <a:pt x="239999" y="34395"/>
                                </a:lnTo>
                                <a:lnTo>
                                  <a:pt x="247408" y="34300"/>
                                </a:lnTo>
                                <a:lnTo>
                                  <a:pt x="247806" y="33344"/>
                                </a:lnTo>
                                <a:lnTo>
                                  <a:pt x="248072" y="31755"/>
                                </a:lnTo>
                                <a:lnTo>
                                  <a:pt x="248593" y="25823"/>
                                </a:lnTo>
                                <a:lnTo>
                                  <a:pt x="256380" y="25724"/>
                                </a:lnTo>
                                <a:lnTo>
                                  <a:pt x="257070" y="25719"/>
                                </a:lnTo>
                                <a:lnTo>
                                  <a:pt x="257105" y="24766"/>
                                </a:lnTo>
                                <a:lnTo>
                                  <a:pt x="257175" y="17192"/>
                                </a:lnTo>
                                <a:lnTo>
                                  <a:pt x="257175" y="17146"/>
                                </a:lnTo>
                                <a:lnTo>
                                  <a:pt x="257175" y="25717"/>
                                </a:lnTo>
                                <a:lnTo>
                                  <a:pt x="248707" y="25718"/>
                                </a:lnTo>
                                <a:lnTo>
                                  <a:pt x="248672" y="26671"/>
                                </a:lnTo>
                                <a:lnTo>
                                  <a:pt x="248603" y="34244"/>
                                </a:lnTo>
                                <a:lnTo>
                                  <a:pt x="248603" y="34281"/>
                                </a:lnTo>
                                <a:lnTo>
                                  <a:pt x="240033" y="34291"/>
                                </a:lnTo>
                                <a:lnTo>
                                  <a:pt x="240030" y="42758"/>
                                </a:lnTo>
                                <a:lnTo>
                                  <a:pt x="232252" y="42857"/>
                                </a:lnTo>
                                <a:lnTo>
                                  <a:pt x="205771" y="42863"/>
                                </a:lnTo>
                                <a:lnTo>
                                  <a:pt x="205746" y="47802"/>
                                </a:lnTo>
                                <a:lnTo>
                                  <a:pt x="205741" y="43701"/>
                                </a:lnTo>
                                <a:lnTo>
                                  <a:pt x="205740" y="51104"/>
                                </a:lnTo>
                                <a:lnTo>
                                  <a:pt x="197962" y="51416"/>
                                </a:lnTo>
                                <a:lnTo>
                                  <a:pt x="190382" y="51436"/>
                                </a:lnTo>
                                <a:lnTo>
                                  <a:pt x="180376" y="51436"/>
                                </a:lnTo>
                                <a:lnTo>
                                  <a:pt x="180258" y="52388"/>
                                </a:lnTo>
                                <a:lnTo>
                                  <a:pt x="180180" y="53975"/>
                                </a:lnTo>
                                <a:lnTo>
                                  <a:pt x="180023" y="59994"/>
                                </a:lnTo>
                                <a:lnTo>
                                  <a:pt x="180023" y="60008"/>
                                </a:lnTo>
                                <a:lnTo>
                                  <a:pt x="171450" y="60008"/>
                                </a:lnTo>
                                <a:lnTo>
                                  <a:pt x="171450" y="67389"/>
                                </a:lnTo>
                                <a:lnTo>
                                  <a:pt x="170498" y="67786"/>
                                </a:lnTo>
                                <a:lnTo>
                                  <a:pt x="162881" y="68580"/>
                                </a:lnTo>
                                <a:lnTo>
                                  <a:pt x="154336" y="68580"/>
                                </a:lnTo>
                                <a:lnTo>
                                  <a:pt x="154311" y="73520"/>
                                </a:lnTo>
                                <a:lnTo>
                                  <a:pt x="154308" y="71410"/>
                                </a:lnTo>
                                <a:lnTo>
                                  <a:pt x="154306" y="72378"/>
                                </a:lnTo>
                                <a:lnTo>
                                  <a:pt x="154305" y="77128"/>
                                </a:lnTo>
                                <a:lnTo>
                                  <a:pt x="78345" y="77153"/>
                                </a:lnTo>
                                <a:lnTo>
                                  <a:pt x="77947" y="76200"/>
                                </a:lnTo>
                                <a:lnTo>
                                  <a:pt x="77682" y="74613"/>
                                </a:lnTo>
                                <a:lnTo>
                                  <a:pt x="77161" y="68685"/>
                                </a:lnTo>
                                <a:lnTo>
                                  <a:pt x="69375" y="68587"/>
                                </a:lnTo>
                                <a:lnTo>
                                  <a:pt x="60112" y="68580"/>
                                </a:lnTo>
                                <a:lnTo>
                                  <a:pt x="60077" y="67628"/>
                                </a:lnTo>
                                <a:lnTo>
                                  <a:pt x="60017" y="61200"/>
                                </a:lnTo>
                                <a:lnTo>
                                  <a:pt x="59061" y="60802"/>
                                </a:lnTo>
                                <a:lnTo>
                                  <a:pt x="51439" y="60008"/>
                                </a:lnTo>
                                <a:lnTo>
                                  <a:pt x="51437" y="60008"/>
                                </a:lnTo>
                                <a:lnTo>
                                  <a:pt x="42872" y="51445"/>
                                </a:lnTo>
                                <a:lnTo>
                                  <a:pt x="38314" y="51438"/>
                                </a:lnTo>
                                <a:lnTo>
                                  <a:pt x="36973" y="50485"/>
                                </a:lnTo>
                                <a:lnTo>
                                  <a:pt x="36079" y="48897"/>
                                </a:lnTo>
                                <a:lnTo>
                                  <a:pt x="34293" y="42872"/>
                                </a:lnTo>
                                <a:lnTo>
                                  <a:pt x="26909" y="42864"/>
                                </a:lnTo>
                                <a:lnTo>
                                  <a:pt x="26512" y="41911"/>
                                </a:lnTo>
                                <a:lnTo>
                                  <a:pt x="26247" y="40323"/>
                                </a:lnTo>
                                <a:lnTo>
                                  <a:pt x="25727" y="34395"/>
                                </a:lnTo>
                                <a:lnTo>
                                  <a:pt x="17940" y="34296"/>
                                </a:lnTo>
                                <a:lnTo>
                                  <a:pt x="17250" y="34291"/>
                                </a:lnTo>
                                <a:lnTo>
                                  <a:pt x="17215" y="33338"/>
                                </a:lnTo>
                                <a:lnTo>
                                  <a:pt x="17145" y="25764"/>
                                </a:lnTo>
                                <a:lnTo>
                                  <a:pt x="17145" y="25727"/>
                                </a:lnTo>
                                <a:lnTo>
                                  <a:pt x="8925" y="25718"/>
                                </a:lnTo>
                                <a:lnTo>
                                  <a:pt x="8808" y="24766"/>
                                </a:lnTo>
                                <a:lnTo>
                                  <a:pt x="8729" y="23178"/>
                                </a:lnTo>
                                <a:lnTo>
                                  <a:pt x="8573" y="17159"/>
                                </a:lnTo>
                                <a:lnTo>
                                  <a:pt x="8572" y="12595"/>
                                </a:lnTo>
                                <a:lnTo>
                                  <a:pt x="7620" y="11254"/>
                                </a:lnTo>
                                <a:lnTo>
                                  <a:pt x="6032" y="10361"/>
                                </a:lnTo>
                                <a:lnTo>
                                  <a:pt x="0" y="8573"/>
                                </a:lnTo>
                                <a:lnTo>
                                  <a:pt x="0" y="3634"/>
                                </a:lnTo>
                                <a:lnTo>
                                  <a:pt x="0" y="7734"/>
                                </a:lnTo>
                                <a:lnTo>
                                  <a:pt x="0" y="3468"/>
                                </a:lnTo>
                                <a:lnTo>
                                  <a:pt x="0" y="5685"/>
                                </a:lnTo>
                                <a:lnTo>
                                  <a:pt x="0" y="0"/>
                                </a:lnTo>
                                <a:lnTo>
                                  <a:pt x="34290" y="0"/>
                                </a:lnTo>
                                <a:lnTo>
                                  <a:pt x="42862" y="8573"/>
                                </a:lnTo>
                                <a:lnTo>
                                  <a:pt x="42862" y="16792"/>
                                </a:lnTo>
                                <a:lnTo>
                                  <a:pt x="50641" y="17125"/>
                                </a:lnTo>
                                <a:lnTo>
                                  <a:pt x="51435" y="17146"/>
                                </a:lnTo>
                                <a:lnTo>
                                  <a:pt x="51435" y="34186"/>
                                </a:lnTo>
                                <a:lnTo>
                                  <a:pt x="51435" y="26900"/>
                                </a:lnTo>
                                <a:lnTo>
                                  <a:pt x="51435" y="30890"/>
                                </a:lnTo>
                                <a:lnTo>
                                  <a:pt x="51435" y="25794"/>
                                </a:lnTo>
                                <a:lnTo>
                                  <a:pt x="51435" y="3429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26" style="position:absolute;margin-left:5.45pt;margin-top:108pt;width:442.05pt;height:110.4pt;z-index:251707392" coordsize="56138,1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">
                <v:shape id="SMARTInkAnnotation21" o:spid="_x0000_s1027" style="position:absolute;left:10696;top:7332;width:9687;height:5829;visibility:visible;mso-wrap-style:square;v-text-anchor:top" coordsize="968691,58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MaMUA&#10;AADbAAAADwAAAGRycy9kb3ducmV2LnhtbESPQWvCQBSE74L/YXmCN92oVNqYjbSFQmxPplL09sg+&#10;k2j2bchuY/rvu4WCx2FmvmGS7WAa0VPnassKFvMIBHFhdc2lgsPn2+wRhPPIGhvLpOCHHGzT8SjB&#10;WNsb76nPfSkChF2MCirv21hKV1Rk0M1tSxy8s+0M+iC7UuoObwFuGrmMorU0WHNYqLCl14qKa/5t&#10;FJzqfrHjy3H5ke+yr/LQvj9kL2ulppPheQPC0+Dv4f92phWsnuDv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IxoxQAAANsAAAAPAAAAAAAAAAAAAAAAAJgCAABkcnMv&#10;ZG93bnJldi54bWxQSwUGAAAAAAQABAD1AAAAigMAAAAA&#10;" path="m8570,l,,21309,21312r2421,1468l28960,24412r8300,919l40079,26412,66795,43070r3451,2789l74453,47717r14068,3569l115170,65008r22160,5406l165755,83109r28556,14078l229668,111447r24294,11426l283949,140194r37392,16616l344130,170181r24850,11476l397086,194068r23780,9696l446009,217325r25548,11427l497224,242826r25702,11579l548639,268525r25717,10640l599120,289302r28457,17470l652037,319178r25345,13201l693487,340129r28401,17957l737080,365842r25275,17961l774116,391559r18283,14125l821154,419472r24307,11896l850343,435216r12373,13565l883481,462381r14242,8948l914083,484802r8794,3648l934382,497733r16986,16461l958777,521585r1399,446l968302,522888r385,8502l968690,511000r-952,-1741l966150,508099r-2011,-774l962798,505856r-893,-1931l960912,499239r-442,-5257l959400,491246r-5104,-8401l952768,477171r-861,-8551l950834,465766r-5109,-8568l942836,448627r-5513,-8572l935699,434340r-1995,-17321l927666,403437r-1294,-11485l926191,387031r-1074,-4232l919090,369161r-611,-3039l915259,360206r-2192,-2911l910631,351520r-1371,-8606l908797,331473r-991,-2859l902813,320041r-1501,-5716l900216,297180r-75,-4022l897584,289678r-5942,-6668l891538,274330r,118832l892490,397363r5833,13586l899580,422435r425,16397l900110,517198r953,2861l906002,528636r2328,9738l908662,554590r18,9533l909633,564677r3600,615l914574,566409r893,1697l917150,573991r105,8939l909874,575549r-3202,-662l904485,574710r-2411,-1070l894130,568536r-5567,-1529l880073,566147r-2846,-1073l854212,552137r-7204,-1943l827779,547994r-22143,-6078l777214,540311r-11417,-135l754373,537575r-11428,-3378l714372,531851r-17145,-251l685797,529002r-14605,-4278l655753,523456r-21390,-533e" filled="f" strokecolor="red" strokeweight="3pt">
                  <v:path arrowok="t" textboxrect="0,0,968691,582931"/>
                </v:shape>
                <v:shape id="SMARTInkAnnotation22" o:spid="_x0000_s1028" style="position:absolute;top:3709;width:4542;height:2828;visibility:visible;mso-wrap-style:square;v-text-anchor:top" coordsize="454212,28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XqMEA&#10;AADbAAAADwAAAGRycy9kb3ducmV2LnhtbERPTWsCMRC9C/0PYQq9aVYpRVejiCAW6kFXEb0Nm3Gz&#10;uJksSarbf98cBI+P9z1bdLYRd/KhdqxgOMhAEJdO11wpOB7W/TGIEJE1No5JwR8FWMzfejPMtXvw&#10;nu5FrEQK4ZCjAhNjm0sZSkMWw8C1xIm7Om8xJugrqT0+Urht5CjLvqTFmlODwZZWhspb8WsVbH8u&#10;ZuPPu257KU60zOrxaTgplfp475ZTEJG6+BI/3d9awWdan76kH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ll6jBAAAA2wAAAA8AAAAAAAAAAAAAAAAAmAIAAGRycy9kb3du&#10;cmV2LnhtbFBLBQYAAAAABAAEAPUAAACGAwAAAAA=&#10;" path="m162759,42861r-7380,-7380l154717,32279r-177,-2188l153470,28633r-1666,-972l149741,27013r-1376,-1385l147448,23752r-1471,-5303l138265,9878r-679,-3266l137404,4408,136331,2938r-1668,-980l129693,386,115731,9,104331,r-3418,2539l93635,9324,74145,28618r-5697,8231l65595,41710r-3807,5146l57345,52192r-4867,5462l48281,63201r-3750,5603l41078,74444r-3255,5665l31667,91483,17073,120020r-2873,5713l12285,131446r-1277,5715l10157,142875r-1520,4762l4408,155468r-2514,6656l776,168257r-629,7855l,178284r913,579l7273,179869r13009,139l28575,180018r2818,-952l45300,170696r12807,-8043l70474,154238r11265,-5678l88743,145712r7527,-2851l109714,137153r12324,-5712l133866,125728r14147,-5715l163826,114299r16552,-5715l187840,105726r13372,-5714l208397,98106r7647,-1270l224000,95990r8162,-1517l240460,92509r8390,-2262l256348,88740r13411,-1676l276955,86617r15616,-496l319987,85802r15521,-43l349392,88280r12520,3342l373827,93108r9105,3200l395953,103465r9513,4431l416177,111344r9206,6630l434143,125971r5759,5581l445636,139747r2863,4852l451680,152531r1413,6700l453722,165384r354,8819l454205,188580r6,2862l453263,194303r-4933,8577l445493,211453r-6450,8573l433825,225742r-12844,8572l405466,245744r-14054,8573l379839,262889r-9792,5715l359345,271779r-10154,1411l341503,273817r-9132,2819l321962,280111r-10976,1545l298648,282525r-9689,258l280443,280303r-9182,-3324l257605,274844r-9121,-525e" filled="f" strokecolor="red" strokeweight="3pt">
                  <v:path arrowok="t" textboxrect="0,0,454212,282784"/>
                </v:shape>
                <v:shape id="SMARTInkAnnotation23" o:spid="_x0000_s1029" style="position:absolute;left:2415;top:3019;width:3343;height:2462;visibility:visible;mso-wrap-style:square;v-text-anchor:top" coordsize="334329,246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CbB8YA&#10;AADbAAAADwAAAGRycy9kb3ducmV2LnhtbESPS0/DMBCE70j8B2srcaNOASGS1q14CNEeitqmhx5X&#10;8eYh4nWwTZL++xoJieNoZr7RLFajaUVPzjeWFcymCQjiwuqGKwXH/P32CYQPyBpby6TgTB5Wy+ur&#10;BWbaDryn/hAqESHsM1RQh9BlUvqiJoN+ajvi6JXWGQxRukpqh0OEm1beJcmjNNhwXKixo9eaiq/D&#10;j1Hw0r1t0l2ZfucnN3ymeXm/7f2HUjeT8XkOItAY/sN/7bVW8DCD3y/xB8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CbB8YAAADbAAAADwAAAAAAAAAAAAAAAACYAgAAZHJz&#10;L2Rvd25yZXYueG1sUEsFBgAAAAAEAAQA9QAAAIsDAAAAAA==&#10;" path="m,7381l,,,11609r953,1448l2540,14022r2011,644l9326,17921r8042,7187l25784,33271r5678,6571l34310,44262r2851,4851l40967,53300r9308,7191l58222,66863r7660,6007l75636,78714r4316,3845l83781,87027r3506,4884l91529,96119r9793,7216l109485,109717r7755,6964l131364,130359r7348,7244l142005,141820r3147,4717l148203,151586r3939,4319l161599,163244r8013,6437l173082,172730r3266,3939l179478,181199r3039,4926l185496,190361r5849,7246l197120,204003r5742,6018l231340,238720r4634,83l237326,239767r902,1596l239674,246216r119,-554l239999,239925r-942,-363l235470,239160r-1337,-1060l233241,236441r-594,-2058l229446,229555r-4597,-5320l219631,218695r-1773,-2811l215889,210221r-3416,-5691l207780,198825r-5260,-5711l194203,184544r-8497,-8571l183812,173115r-2105,-5715l178231,161685r-2260,-2857l173460,153113r-670,-2857l169506,144541r-2209,-2858l164842,135968r-1576,-6879l162955,121839r-74,-7449l163832,113010r1587,-920l170259,110614r9852,-342l200140,110251r2820,952l208632,114802r8548,7380l220987,123920r9310,1931l238244,129249r9830,7268l255035,141927r9444,5579l272487,153161r3468,2842l282350,159160r3038,842l291304,163477r2912,2261l299990,168249r2874,670l308596,172203r2862,2209l315272,175885r4447,982l334328,178831e" filled="f" strokecolor="red" strokeweight="3pt">
                  <v:path arrowok="t" textboxrect="0,0,334329,246217"/>
                </v:shape>
                <v:shape id="SMARTInkAnnotation24" o:spid="_x0000_s1030" style="position:absolute;left:5693;top:3278;width:1286;height:1200;visibility:visible;mso-wrap-style:square;v-text-anchor:top" coordsize="128589,120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h48EA&#10;AADbAAAADwAAAGRycy9kb3ducmV2LnhtbESP3YrCMBSE7wXfIRxh7zS1yCLVVERR98Ibfx7g0Bzb&#10;0uakJFHrPv1mQfBymJlvmOWqN614kPO1ZQXTSQKCuLC65lLB9bIbz0H4gKyxtUwKXuRhlQ8HS8y0&#10;ffKJHudQighhn6GCKoQuk9IXFRn0E9sRR+9mncEQpSuldviMcNPKNEm+pcGa40KFHW0qKprz3ShI&#10;X4dfR2G7pr05Hev5zXPjj0p9jfr1AkSgPnzC7/aPVjBL4f9L/AE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W4ePBAAAA2wAAAA8AAAAAAAAAAAAAAAAAmAIAAGRycy9kb3du&#10;cmV2LnhtbFBLBQYAAAAABAAEAPUAAACGAwAAAAA=&#10;" path="m,120015r,-7381l2541,109432r2010,-2188l5892,104833r894,-2559l7381,99615,8731,96890r1852,-2769l12771,91322r2410,-2819l17741,85672r2659,-2840l23125,80939r2769,-1262l28693,78835r1866,-1514l31803,75360r829,-2260l34137,70641r1956,-2593l38350,65368r2457,-2739l46077,57045r1786,-2823l49054,51388r794,-2842l51329,46651r1941,-1263l55516,44546r1497,-1514l58012,41071r665,-2261l59121,36351r295,-2592l59614,31078r1084,-1787l62373,28100r2069,-795l65822,25823r919,-1940l67354,21637r409,-2450l68035,16601r513,-7559l68578,1232,67626,821,64029,365,60361,32,44162,,40900,2540,38697,4550,37228,6843r-979,2482l35596,11931r-1388,1738l32331,14828r-2204,772l27704,17067r-2567,1931l22473,21238r-1776,2445l19513,26266r-789,2674l17245,31676r-1938,2776l9903,41201,6624,44664,4416,46921,2944,49378r-981,2590l1309,54648,873,57387,582,60165,388,62970,259,65792,115,71468,35,80019r941,2854l2556,85728r2005,2857l5899,91441r891,2857l8221,101176r2735,3481l13019,106919r2328,1507l17852,109432r2622,670l23174,110548r2753,298l28715,111045r2811,132l37189,111324r30228,115l71615,110487r3751,-1586l78819,106890r3255,-2293l85196,102117r3034,-2607l92158,97772r4523,-1158l101602,95842r4233,-1468l109609,92443r3469,-2239l116343,87758r3129,-2583l128588,77152e" filled="f" strokecolor="red" strokeweight="3pt">
                  <v:path arrowok="t" textboxrect="0,0,128589,120016"/>
                </v:shape>
                <v:shape id="SMARTInkAnnotation25" o:spid="_x0000_s1031" style="position:absolute;left:6124;top:1811;width:858;height:686;visibility:visible;mso-wrap-style:square;v-text-anchor:top" coordsize="85726,68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mncMA&#10;AADbAAAADwAAAGRycy9kb3ducmV2LnhtbESPQWsCMRSE7wX/Q3hCbzVrbYusRhFlQehJTQ/eHpvn&#10;7uLmZUlSTf+9KRR6HGbmG2a5TrYXN/Khc6xgOilAENfOdNwo0KfqZQ4iRGSDvWNS8EMB1qvR0xJL&#10;4+58oNsxNiJDOJSooI1xKKUMdUsWw8QNxNm7OG8xZukbaTzeM9z28rUoPqTFjvNCiwNtW6qvx2+r&#10;oGJd6blOn9P3L+1TY3fxcD4p9TxOmwWISCn+h//ae6PgbQa/X/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mncMAAADbAAAADwAAAAAAAAAAAAAAAACYAgAAZHJzL2Rv&#10;d25yZXYueG1sUEsFBgAAAAAEAAQA9QAAAIgDAAAAAA==&#10;" path="m,l20400,20400r2725,1772l25894,23354r2799,788l31511,25620r2831,1937l37182,29801r2846,1497l42878,32295r2852,665l48584,34356r2856,1883l54295,38447r2857,2424l60009,43440r2857,2665l64771,48834r1269,2772l66887,54407r1517,1867l70368,57518r2261,830l75089,59854r2593,1956l85725,68580e" filled="f" strokecolor="red" strokeweight="3pt">
                  <v:path arrowok="t" textboxrect="0,0,85726,68581"/>
                </v:shape>
                <v:shape id="SMARTInkAnnotation26" o:spid="_x0000_s1032" style="position:absolute;left:6987;top:1552;width:2310;height:2143;visibility:visible;mso-wrap-style:square;v-text-anchor:top" coordsize="231058,214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DYMYA&#10;AADbAAAADwAAAGRycy9kb3ducmV2LnhtbESPQWvCQBSE74X+h+UVvBTdVINIdBOKRSiUHowtktsj&#10;+0yC2bchu9Wkv75bEDwOM/MNs8kG04oL9a6xrOBlFoEgLq1uuFLwddhNVyCcR9bYWiYFIznI0seH&#10;DSbaXnlPl9xXIkDYJaig9r5LpHRlTQbdzHbEwTvZ3qAPsq+k7vEa4KaV8yhaSoMNh4UaO9rWVJ7z&#10;H6PgaD8Wv8/FiJ96F+viLd+W34tRqcnT8LoG4Wnw9/Ct/a4VxDH8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kDYMYAAADbAAAADwAAAAAAAAAAAAAAAACYAgAAZHJz&#10;L2Rvd25yZXYueG1sUEsFBgAAAAAEAAQA9QAAAIsDAAAAAA==&#10;" path="m77149,8572r-7381,l69371,7619,68682,1191r-74,-839l61796,46,55558,2,44158,r-433,952l43245,4550,42164,5891r-1673,894l35512,8219r-6874,6175l23752,19141r-2203,2192l20080,23747r-1632,5222l17060,30742r-1878,1183l12978,32713r-1470,1478l10529,36129r-653,2244l8488,39869r-1878,998l4406,41532,2936,42928r-980,1883l384,50126,112,55598,,59892r4549,4632l6841,65876r5088,1502l14619,66826r5529,-3154l25780,61636r5679,-905l37157,60329r8248,-179l61671,60035r4207,-962l70588,57480r5044,-2016l79948,54121r3830,-895l87283,52629r4242,-398l96258,51965r10339,-295l160350,51439r3699,-2l168420,52389r4819,1587l178357,55986r4364,1340l186583,58220r3527,596l196569,62018r3056,2187l205560,66635r2917,648l214257,70543r2875,2203l219049,75167r1278,2567l221178,80397r3487,5500l226928,88697r1509,2819l230113,97188r745,5697l231057,105737r-820,2854l226786,114302r-4709,5714l216809,125730r-5516,5715l208489,135255r-2823,4445l202832,144568r-2841,3245l197143,149977r-5703,3357l185730,158001r-5712,5249l173351,168758r-4445,2802l164038,174381r-4198,2833l152636,182901r-6377,5703l143225,191458r-3928,1903l134774,194630r-4921,845l125620,196992r-3774,1963l118377,201217r-5170,2460l106903,206269r-21181,8043e" filled="f" strokecolor="red" strokeweight="3pt">
                  <v:path arrowok="t" textboxrect="0,0,231058,214313"/>
                </v:shape>
                <v:shape id="SMARTInkAnnotation27" o:spid="_x0000_s1033" style="position:absolute;left:258;top:10006;width:2401;height:1543;visibility:visible;mso-wrap-style:square;v-text-anchor:top" coordsize="240030,154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DvcMA&#10;AADbAAAADwAAAGRycy9kb3ducmV2LnhtbESPS4vCQBCE7wv+h6EFb+tE8Zl1FBUVrz5g2VuTaZOw&#10;mZ6YmcT47x1hYY9FVX1FLVatKURDlcstKxj0IxDEidU5pwqul/3nDITzyBoLy6TgSQ5Wy87HAmNt&#10;H3yi5uxTESDsYlSQeV/GUrokI4Oub0vi4N1sZdAHWaVSV/gIcFPIYRRNpMGcw0KGJW0zSn7PtVFw&#10;a573+lBPdlG74e/p3BXzH9wr1eu26y8Qnlr/H/5rH7WC0Rje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DvcMAAADbAAAADwAAAAAAAAAAAAAAAACYAgAAZHJzL2Rv&#10;d25yZXYueG1sUEsFBgAAAAAEAAQA9QAAAIgDAAAAAA==&#10;" path="m111441,34290r-4550,l105550,33337r-894,-1587l103222,26909r-2736,-3202l95519,18441r-1360,-433l90108,17529,88647,16448r-975,-1673l87023,12707,85637,11329r-1876,-919l78457,8935,72987,4129,69885,1223,66619,543,59925,71,38778,,37282,953r-998,1587l35619,4550,34223,5891r-1883,894l27025,8219r-5472,248l20084,9455r-980,1611l18450,13092r-1388,1351l15185,15344,9878,16789r-436,1071l8958,21590,7877,22966r-1674,917l4135,24494,2756,25854r-919,1859l816,32319,544,34881,107,41285,3,68211,,84488r952,4222l2539,92477r2011,3464l5891,100156r893,4714l7380,109918r1350,4318l10582,118067r2187,3507l14228,124864r972,3146l15848,131060r1384,2986l19108,136989r2203,2914l23732,142799r2566,2882l28962,148556r2728,1916l37261,152601r5651,947l49751,154155r5735,105l66991,154301r3422,-2538l72659,149752r2450,-1339l80371,146923r1784,-1349l83345,143721r1322,-4597l85019,136564r235,-2659l86363,131180r1692,-2770l90135,125612r1387,-3771l92447,117422r617,-4851l93475,108385r274,-3744l93931,101193r203,-6371l94248,83340r16,-4920l93323,74187,91742,70413,89736,66944,88399,63679r-892,-3129l86913,57512,85564,54533,83712,51595,81525,48684,80067,45791r-972,-2881l78447,40036,77063,37168,75187,34304,68586,25725r-5,-5l68580,25718r4550,4550l74471,32561r893,2481l75960,37649r1350,2690l79162,43085r2187,2783l83760,48676r2560,2824l88978,54336r3678,2843l97013,60026r4809,2851l105981,65731r3725,2854l113142,71441r6358,3173l126453,76977r4521,1963l135893,81202r4232,1507l147367,84385r4217,446l156301,85129r5049,198l172041,85548r5517,59l182189,84694r4040,-1562l189875,81139r4336,-1329l199006,78924r5102,-591l210366,76987r7031,-1850l240029,68579e" filled="f" strokecolor="red" strokeweight="3pt">
                  <v:path arrowok="t" textboxrect="0,0,240030,154302"/>
                </v:shape>
                <v:shape id="SMARTInkAnnotation28" o:spid="_x0000_s1034" style="position:absolute;left:3536;top:7418;width:3429;height:1797;visibility:visible;mso-wrap-style:square;v-text-anchor:top" coordsize="342901,17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eo8UA&#10;AADbAAAADwAAAGRycy9kb3ducmV2LnhtbESPT2vCQBTE7wW/w/KE3upGKdJGVxExpb0U/+PxkX0m&#10;wezbdHcbYz99Vyj0OMzMb5jpvDO1aMn5yrKC4SABQZxbXXGhYL/Lnl5A+ICssbZMCm7kYT7rPUwx&#10;1fbKG2q3oRARwj5FBWUITSqlz0sy6Ae2IY7e2TqDIUpXSO3wGuGmlqMkGUuDFceFEhtalpRftt9G&#10;wdvqsP78WXQndq/Z8eMra29J0yr12O8WExCBuvAf/mu/awXPY7h/i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96jxQAAANsAAAAPAAAAAAAAAAAAAAAAAJgCAABkcnMv&#10;ZG93bnJldi54bWxQSwUGAAAAAAQABAD1AAAAigMAAAAA&#10;" path="m,93934l,88995r,4932l4551,98483r2293,1341l11932,101314r1737,1350l14828,104517r772,2187l18998,111674r4686,5385l28941,122627r22508,22747l54302,148230r2854,1904l65724,153766r5714,4225l77153,163044r2857,2681l82868,167512r9736,3104l98347,175498r2460,1387l111442,179659,99511,167727r-2691,-1737l88483,162591r-5660,-4170l77133,153392r-5704,-5410l57149,133907r-2857,-1894l45720,128394r-5715,-4222l34290,121661r-2857,-670l29527,119592r-1270,-1885l27411,115497r-1517,-1472l23930,113043r-2262,-655l20161,110999r-1006,-1878l18038,104494r-496,-5232l17180,94402r-35,-24857l18097,69102r6429,-769l34886,68232r19441,-15l62563,70757r9058,3351l78821,75597r6376,3202l92158,83397r9443,5219l109609,91570r7686,2266l127061,98018r8151,5034l142009,108464r6196,5580l151191,115913r5858,2077l165701,119159r2869,1117l176206,125446r6133,5155l188586,136787r6,-4544l187641,129951r-3598,-5087l179864,119729r-4039,-4171l174366,112160r-972,-4170l172746,103305r-1385,-3124l169486,98099r-2203,-1389l164862,93880r-2567,-3792l159632,85655r-1776,-3908l156673,78189r-790,-3324l154405,71696r-1939,-3065l150222,65636r-1497,-2950l147728,59767r-665,-2899l146619,53984r-295,-2876l146127,48238r-132,-2865l145849,39649r-116,-21527l150284,12628r2829,-3110l154463,9082r4040,-485l160913,7515r7944,-5121l174425,862,182915,r8235,2338l200208,5600r7201,1449l213784,10234r3034,2182l225268,14841r10106,1078l240736,16207r5480,191l250821,17478r7658,3741l267597,23516r10402,1974l283440,27349r5533,2193l294566,31956r11295,5222l314690,40134r8052,1314l327557,41798r15343,701e" filled="f" strokecolor="red" strokeweight="3pt">
                  <v:path arrowok="t" textboxrect="0,0,342901,179660"/>
                </v:shape>
                <v:shape id="SMARTInkAnnotation29" o:spid="_x0000_s1035" style="position:absolute;left:6901;top:6124;width:1543;height:1454;visibility:visible;mso-wrap-style:square;v-text-anchor:top" coordsize="154303,14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yhcUA&#10;AADbAAAADwAAAGRycy9kb3ducmV2LnhtbESPS2/CMBCE70j9D9ZW4gZOH5Qq4ERVSyUufVG4L/ES&#10;p43XUeya8O/rSkg9jmbmG82yHGwrIvW+cazgapqBIK6cbrhWsP18ntyD8AFZY+uYFJzIQ1lcjJaY&#10;a3fkD4qbUIsEYZ+jAhNCl0vpK0MW/dR1xMk7uN5iSLKvpe7xmOC2lddZdictNpwWDHb0aKj63vxY&#10;Bau42769fr3P2r2Zd/HJ3bzIyEqNL4eHBYhAQ/gPn9trreB2Dn9f0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rKFxQAAANsAAAAPAAAAAAAAAAAAAAAAAJgCAABkcnMv&#10;ZG93bnJldi54bWxQSwUGAAAAAAQABAD1AAAAigMAAAAA&#10;" path="m25714,111410r,-4550l26666,105519r1588,-894l33095,103191r397,-1070l33933,98392r1071,-2328l36670,93560r4967,-6313l44855,83844r2192,-2241l48509,79156r974,-2584l50132,73898r1386,-1784l53394,70926r2203,-793l57066,68652r980,-1939l58698,64467r1388,-2450l61964,59432r2204,-2677l65637,54019r980,-2777l67270,48438r1388,-1869l70536,45323r2204,-831l74210,42986r979,-1957l75843,38772r435,-2457l76568,33724r194,-2679l76891,28306r248,-10700l77149,1192,76196,784,72598,331,68929,,64130,4528,61802,5866r-2504,891l52985,8188r-3403,2736l47341,12987r-2447,1375l42311,15279r-2675,611l37853,17250r-1189,1860l35872,21302r-1481,1461l32451,23737r-2246,649l27756,25772r-2586,1876l22494,29851r-1784,2422l19520,34839r-793,2664l17246,39279r-1940,1184l13060,41252r-1497,1479l10565,44669r-665,2245l8504,49362,6620,51948,4412,54624,2940,57360r-981,2777l1305,62941,869,65762,578,68596,384,71437,255,74284,31,84002,,97476r951,3692l2538,105535r4840,11594l10579,121255r2188,2433l17737,128932r6401,6577l25616,136049r4182,599l32247,137761r2584,1694l37507,141537r3689,1388l45560,143850r4815,617l54537,144878r3727,274l61702,145335r3244,-831l68061,142998r3029,-1957l75015,139737r4521,-870l84456,138287r4232,-1339l92461,135103r3469,-2182l99194,130513r3129,-2557l105362,125298r3931,-2724l113818,119805r4922,-2798l122974,113236r3775,-4418l130218,103967r4218,-4186l139153,96037,154302,85693e" filled="f" strokecolor="red" strokeweight="3pt">
                  <v:path arrowok="t" textboxrect="0,0,154303,145336"/>
                </v:shape>
                <v:shape id="SMARTInkAnnotation30" o:spid="_x0000_s1036" style="position:absolute;left:8540;top:5434;width:1628;height:907;visibility:visible;mso-wrap-style:square;v-text-anchor:top" coordsize="162876,9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0ceMEA&#10;AADbAAAADwAAAGRycy9kb3ducmV2LnhtbERPz2vCMBS+C/4P4Qm72VSRIdUoIgjqYWPqYbs9m7c2&#10;rHkpSWzrf78cBjt+fL/X28E2oiMfjGMFsywHQVw6bbhScLsepksQISJrbByTgicF2G7GozUW2vX8&#10;Qd0lViKFcChQQR1jW0gZyposhsy1xIn7dt5iTNBXUnvsU7ht5DzPX6VFw6mhxpb2NZU/l4dV8K79&#10;vTx+xq9lN7fP89tgZH8ySr1Mht0KRKQh/ov/3EetYJHGpi/p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NHHjBAAAA2wAAAA8AAAAAAAAAAAAAAAAAmAIAAGRycy9kb3du&#10;cmV2LnhtbFBLBQYAAAAABAAEAPUAAACGAwAAAAA=&#10;" path="m85722,8572r-16789,l68735,6032r-53,-2010l67695,2681,66084,1787,60110,31,21271,,19895,953r-918,1587l18366,4551,17005,5891r-1859,894l8603,8563,1192,15953,793,17303,528,19155,351,21342,233,23753,28,32714,,41533r951,1395l2538,44812r2011,2207l5889,49444r893,2568l8217,58428r1070,1479l10952,61846r2064,2244l14391,66539r917,2586l15919,71801r1360,1784l19139,74774r2192,793l23744,77048r2562,1940l32711,84394r3415,739l41529,85608r3279,65l47016,85690r1472,964l49470,88250r654,2016l51512,90657r1878,-691l59617,85973r4824,-174l67351,85747r409,-960l68032,83195r182,-2014l68335,78885r210,-8760l68577,39973r-953,-2847l66037,34276,64026,31423,62685,28569r-893,-2856l61196,22857r-397,-2856l60534,17144r-425,-6878l59122,9701,54134,8907,51788,8617,51590,6052,51435,105r-2,4477l52385,5912r1587,887l58813,8222r397,1069l59475,10957r177,2062l60721,15347r1666,2505l64451,20473r2328,1748l69283,23387r2622,777l73653,25634r1166,1933l75596,29808r1470,1494l78999,32298r2241,664l84639,34357r4171,1883l93495,38447r4077,2424l101242,43440r3399,2665l107860,47882r3098,1184l113976,49856r2964,526l119869,50733r2905,234l125664,52076r2878,1691l131414,55847r2867,1387l137144,58158r2862,617l142866,59186r2860,274l152608,59899r3481,60l162875,60007e" filled="f" strokecolor="red" strokeweight="3pt">
                  <v:path arrowok="t" textboxrect="0,0,162876,90658"/>
                </v:shape>
                <v:shape id="SMARTInkAnnotation31" o:spid="_x0000_s1037" style="position:absolute;left:10006;top:4744;width:1629;height:1102;visibility:visible;mso-wrap-style:square;v-text-anchor:top" coordsize="162879,11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ej8UA&#10;AADbAAAADwAAAGRycy9kb3ducmV2LnhtbESPQWvCQBSE7wX/w/KE3ppNSxBNXUMRC9KD0Ogh3l6z&#10;zySYfRuya5L217uFQo/DzHzDrLPJtGKg3jWWFTxHMQji0uqGKwWn4/vTEoTzyBpby6Tgmxxkm9nD&#10;GlNtR/6kIfeVCBB2KSqove9SKV1Zk0EX2Y44eBfbG/RB9pXUPY4Bblr5EscLabDhsFBjR9uaymt+&#10;MwrOcle0ZJPk63rQ+ZAsFz+X4kOpx/n09grC0+T/w3/tvVaQrOD3S/gB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x6PxQAAANsAAAAPAAAAAAAAAAAAAAAAAJgCAABkcnMv&#10;ZG93bnJldi54bWxQSwUGAAAAAAQABAD1AAAAigMAAAAA&#10;" path="m,58783r4552,l5892,59735r894,1588l7381,63333r1350,2293l10583,68108r2188,2606l15181,72452r2560,1159l20400,74383r1773,1467l23354,77781r788,2240l25620,81514r1938,995l29802,83173r5034,3277l41277,91764r3421,3267l50105,100339r1396,435l55592,101258r1472,1081l58045,104013r655,2068l60088,107460r1878,919l68466,110186r8656,31l69769,102836r-660,-3201l68933,97447,67863,95989r-1666,-972l64134,94369,59302,91108,56680,88906,54932,86485,53766,83918r-777,-2663l51519,78526,49586,75755,47345,72955,45851,70136r-996,-2832l44191,64463,42796,61617,40913,58767,35598,51900r-435,-1516l34872,48421r-467,-5443l34342,39693r-51,-22540l36830,13928,41671,8647r1350,-433l47061,7733,49471,6652,52031,4979,54690,2911,57415,1532,60185,613,62983,r2818,544l68633,1859r2840,1830l74319,4908r2850,813l80021,6263r2854,362l85730,6866r2856,160l94299,7205r2857,47l100014,8237r2857,1608l109750,14720r3481,3207l115492,20115r2460,1459l120545,22547r2681,649l125966,24580r2779,1876l131550,28659r1870,2421l134667,33647r831,2663l137005,38086r1956,1184l141219,40059r5048,3417l152717,48880r530,1396l153600,52159r235,2208l154944,55839r1692,981l161645,58395r411,1081l162330,61150r548,6205e" filled="f" strokecolor="red" strokeweight="3pt">
                  <v:path arrowok="t" textboxrect="0,0,162879,110218"/>
                </v:shape>
                <v:shape id="SMARTInkAnnotation32" o:spid="_x0000_s1038" style="position:absolute;left:11818;top:4572;width:343;height:392;visibility:visible;mso-wrap-style:square;v-text-anchor:top" coordsize="34291,39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CVsAA&#10;AADbAAAADwAAAGRycy9kb3ducmV2LnhtbERP3WqDMBS+H/Qdwin0bo0tdD+2qRSHY7CrqQ9wMKfG&#10;1pyIydS9/XIx2OXH93/KFtuLiUbfOVaw2yYgiBunO24V1FXx+ALCB2SNvWNS8EMesvPq4YSpdjN/&#10;0VSGVsQQ9ikqMCEMqZS+MWTRb91AHLmrGy2GCMdW6hHnGG57uU+SJ2mx49hgcKDcUHMvv62Coug/&#10;p9tsXtvEv811/lzV0/tNqc16uRxBBFrCv/jP/aEVHOL6+CX+AH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dCVsAAAADbAAAADwAAAAAAAAAAAAAAAACYAgAAZHJzL2Rvd25y&#10;ZXYueG1sUEsFBgAAAAAEAAQA9QAAAIUDAAAAAA==&#10;" path="m,4938l,,,9241r952,1423l2540,11613r2011,633l6844,13620r2481,1869l11932,17687r1738,2418l14828,22670r772,2662l17068,27106r1930,1184l21238,29078r1493,1479l23727,32495r1597,5403l26408,38342r1675,295l34290,39228e" filled="f" strokecolor="red" strokeweight="3pt">
                  <v:path arrowok="t" textboxrect="0,0,34291,39229"/>
                </v:shape>
                <v:shape id="SMARTInkAnnotation33" o:spid="_x0000_s1039" style="position:absolute;left:11559;top:3795;width:0;height:86;visibility:visible;mso-wrap-style:square;v-text-anchor:top" coordsize="1,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ScMEA&#10;AADbAAAADwAAAGRycy9kb3ducmV2LnhtbESPQYvCMBSE78L+h/AWvGlaQdFqKrJQ8LKHqnh+Nm/b&#10;0ualJFG7/94sLHgcZuYbZrcfTS8e5HxrWUE6T0AQV1a3XCu4nIvZGoQPyBp7y6Tglzzs84/JDjNt&#10;n1zS4xRqESHsM1TQhDBkUvqqIYN+bgfi6P1YZzBE6WqpHT4j3PRykSQrabDluNDgQF8NVd3pbhRs&#10;nClXRTi4qu3SY3nVt2XxfVNq+jketiACjeEd/m8ftYJlCn9f4g+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ZUnDBAAAA2wAAAA8AAAAAAAAAAAAAAAAAmAIAAGRycy9kb3du&#10;cmV2LnhtbFBLBQYAAAAABAAEAPUAAACGAwAAAAA=&#10;" path="m,8573l,e" filled="f" strokecolor="red" strokeweight="3pt">
                  <v:path arrowok="t" textboxrect="0,0,1,8574"/>
                </v:shape>
                <v:shape id="SMARTInkAnnotation34" o:spid="_x0000_s1040" style="position:absolute;left:11904;top:3105;width:1628;height:1505;visibility:visible;mso-wrap-style:square;v-text-anchor:top" coordsize="162837,150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zFysQA&#10;AADbAAAADwAAAGRycy9kb3ducmV2LnhtbESPT2sCMRTE7wW/Q3gFbzVbwbJdjVL8Q+uxtiq9PZLX&#10;3aWblzVJ3fXbG6HQ4zAzv2Fmi9424kw+1I4VPI4yEMTamZpLBZ8fm4ccRIjIBhvHpOBCARbzwd0M&#10;C+M6fqfzLpYiQTgUqKCKsS2kDLoii2HkWuLkfTtvMSbpS2k8dgluGznOsidpsea0UGFLy4r0z+7X&#10;Kjjt83X9tXouuctavdX5q/GHo1LD+/5lCiJSH//Df+03o2AyhtuX9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xcrEAAAA2wAAAA8AAAAAAAAAAAAAAAAAmAIAAGRycy9k&#10;b3ducmV2LnhtbFBLBQYAAAAABAAEAPUAAACJAwAAAAA=&#10;" path="m34248,107802r7381,l44831,105262r5266,-4841l53357,99759r2203,-177l57029,98512r979,-1666l58661,94783r1387,-1375l61926,92491r2204,-612l69119,88660r2664,-2192l73559,84055r1184,-2562l75532,78833r1479,-1774l78949,75877r2245,-789l82690,73610r998,-1937l84353,69428r1396,-2449l87632,64395r2208,-2676l92265,59935r2568,-1189l97498,57953r1777,-1481l100460,54532r789,-2246l102728,50789r1938,-998l106911,49125r1497,-1396l109405,45846r1109,-4632l110810,38645r474,-6416l113889,28811r4883,-5404l119439,20128r429,-5315l119926,11546r16,-2205l119000,7872r-1581,-980l111505,4966,106881,391,104578,r-2488,691l95803,4094r-3399,466l87718,4767r-7994,116l74145,4910r-1869,960l71030,7462r-830,2014l68694,10819r-1957,895l64480,12311r-5048,3203l56753,17702r-2739,2411l51235,22672r-5627,5385l22816,50662r-1904,2854l19642,56372r-846,2855l17279,62084r-1963,2857l13054,67798r-2460,2857l8001,73513,5320,76370,3533,80180,2342,84625r-795,4868l1018,93691,664,97442r-235,3453l272,104150,98,110306,,119127r939,2893l2517,124900r2004,2873l5858,130641r891,2865l7343,136368r1349,1908l10543,139548r2187,848l17700,143878r2658,2262l24036,147648r4356,1006l33202,149324r4159,447l41086,150069r3436,198l53419,150488r5040,59l62772,149633r3827,-1561l70103,146079r4241,-1329l79076,143864r5060,-591l89414,141927r5424,-1850l100359,137891r5586,-2410l117231,130264r4724,-1772l126057,127310r3687,-788l135060,125045r27776,-8671e" filled="f" strokecolor="red" strokeweight="3pt">
                  <v:path arrowok="t" textboxrect="0,0,162837,150548"/>
                </v:shape>
                <v:shape id="SMARTInkAnnotation35" o:spid="_x0000_s1041" style="position:absolute;left:12939;width:3343;height:3171;visibility:visible;mso-wrap-style:square;v-text-anchor:top" coordsize="334320,317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GIcUA&#10;AADbAAAADwAAAGRycy9kb3ducmV2LnhtbESPQWvCQBSE7wX/w/IEL6VuarBI6hqsodBTJeqhx0f2&#10;NYlm38bsNkn/fVcQehxm5htmnY6mET11rras4HkegSAurK65VHA6vj+tQDiPrLGxTAp+yUG6mTys&#10;MdF24Jz6gy9FgLBLUEHlfZtI6YqKDLq5bYmD9207gz7IrpS6wyHATSMXUfQiDdYcFipsaVdRcTn8&#10;GAWf8dsy258vefz1aBu6ZsP+ZAelZtNx+wrC0+j/w/f2h1awjOH2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AYhxQAAANsAAAAPAAAAAAAAAAAAAAAAAJgCAABkcnMv&#10;ZG93bnJldi54bWxQSwUGAAAAAAQABAD1AAAAigMAAAAA&#10;" path="m42863,188595r,-4551l43816,182703r1587,-894l47414,181214r1340,-1350l49648,178012r596,-2188l51593,174366r1853,-972l55633,172746r4970,-3261l63262,167283r2726,-1469l74374,162795r8517,-6504l91447,148331r14282,-14063l113983,128572r9066,-5707l130254,117154r8917,-5713l149484,105726r10934,-5714l169087,94297r7981,-5715l186964,82867r5307,-3810l197713,74612r10175,-9067l215585,58341r9136,-6377l234179,45955r7378,-5846l245811,38169r9806,-2155l263785,32516r9954,-7325l280729,19768r9457,-5585l297119,10235r4162,-924l303724,9065r2581,-1117l315562,1234r3441,-686l328120,14,334220,r99,7380l329774,12770r-1339,3363l326946,24950r-661,7728l326108,36073r-1070,3216l319934,48365r-2888,9674l312994,67387r-4975,7965l302633,83020r-5569,9757l291414,100924r-5686,7748l280025,118466r-5709,8163l271460,130139r-1904,4245l267440,144181r-1516,5280l263960,154885r-2262,5522l259238,165992r-5273,11287l248446,186106r-5628,8050l239984,198969r-5689,9477l228591,215832r-1902,4256l224576,229896r-3479,8170l216376,244872r-5274,6200l209315,254058r-3468,9707l201660,273121r-2495,7968l197562,289415r-277,5993l196293,297904r-6496,9108l189130,310439r-534,6740l188595,317182r-7380,l180817,316229r-441,-3598l179306,311291r-1666,-894l175577,309801r-4833,-3202l161029,298073r-2242,-2203l156341,294402r-7994,-3020l139946,285831r-8522,-3021l122867,277259r-9521,-3021l104034,270156r-7949,-2450l92632,267053r-6377,-3266l77310,256594r-2910,-2664l71508,252154r-8622,-3452l53347,242070r-9317,-5261l36079,233836r-3453,-793l30323,231562r-1535,-1940l27765,227376r-5991,-7712l19278,217880r-9107,-3098l1332,206972,888,205609,,197167e" filled="f" strokecolor="red" strokeweight="3pt">
                  <v:path arrowok="t" textboxrect="0,0,334320,317183"/>
                </v:shape>
                <v:shape id="SMARTInkAnnotation36" o:spid="_x0000_s1042" style="position:absolute;left:14319;top:3795;width:686;height:682;visibility:visible;mso-wrap-style:square;v-text-anchor:top" coordsize="68581,68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ie8IA&#10;AADbAAAADwAAAGRycy9kb3ducmV2LnhtbESPT2sCMRTE7wW/Q3iF3mrSUqtsjSIWoReFrn/Oj83r&#10;ZnHzsiRR12/fCILHYWZ+w0znvWvFmUJsPGt4GyoQxJU3DdcadtvV6wRETMgGW8+k4UoR5rPB0xQL&#10;4y/8S+cy1SJDOBaowabUFVLGypLDOPQdcfb+fHCYsgy1NAEvGe5a+a7Up3TYcF6w2NHSUnUsT04D&#10;jhdH/FZW7evDeBdVuE4261Lrl+d+8QUiUZ8e4Xv7x2gYfcDtS/4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SJ7wgAAANsAAAAPAAAAAAAAAAAAAAAAAJgCAABkcnMvZG93&#10;bnJldi54bWxQSwUGAAAAAAQABAD1AAAAhwMAAAAA&#10;" path="m60008,17113l51788,8893,50718,8775r-1666,-78l43225,8549r-4806,-6l37043,9494r-917,1587l34653,15921r-1073,397l31912,16583r-4971,425l26534,17995r-272,1611l25825,24484r-988,401l23226,25151r-2027,178l19848,26400r-901,1667l18347,30130r-401,2329l17679,34963r-502,7406l17148,50170r952,1364l19687,53395r5678,6195l26435,59718r1666,86l33068,59941r17062,34l51518,59022r1877,-1587l58702,52594r8572,-8468l67709,42742r291,-1876l68466,35563r38,-1388l68580,10119r-952,-527l66040,9242,64029,9008,62689,7899,61795,6208,60361,1200,59291,789,57625,515,52658,76,49439,16,47247,,44833,941,42272,2522,35867,7351,34389,8700r-7341,7116l21561,21279r-1472,2421l19108,26267r-654,2663l17065,30706r-1878,1184l12982,32679r-1470,1479l10533,36096,8960,41500r-129,1396l8745,44779r-138,5315l8576,58669r951,435l11114,59394r4840,466l16351,60851r265,1613l16793,64492r1070,1352l19529,66745r4966,1446l24903,67358r272,-1509l25356,63891r1073,-1305l28097,61715r4970,-1396l34427,60204r1860,-76l38479,60077r1461,-987l40914,57480r650,-2026l41997,53151r289,-2488l42829,43288r34,-24847l41910,17998r-1587,-295l35482,17229r-397,-991l34820,14624r-177,-2028l33573,11244r-1666,-901l26940,8896r-1359,834l23721,11238r-2192,1958l19116,14502r-2562,870l10149,16769r-1478,114l6734,16960r-2245,51l2993,17997r-998,1610l11,25654,,34257e" filled="f" strokecolor="red" strokeweight="3pt">
                  <v:path arrowok="t" textboxrect="0,0,68581,68192"/>
                </v:shape>
                <v:shape id="SMARTInkAnnotation37" o:spid="_x0000_s1043" style="position:absolute;left:13112;top:862;width:2057;height:2143;visibility:visible;mso-wrap-style:square;v-text-anchor:top" coordsize="205727,214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kK8QA&#10;AADbAAAADwAAAGRycy9kb3ducmV2LnhtbESPQWvCQBSE7wX/w/KEXopuDCgSXUUKlYI9tCri8ZF9&#10;Jmmzb0P2ReO/7xYKHoeZ+YZZrntXqyu1ofJsYDJOQBHn3lZcGDge3kZzUEGQLdaeycCdAqxXg6cl&#10;Ztbf+IuueylUhHDI0EAp0mRah7wkh2HsG+LoXXzrUKJsC21bvEW4q3WaJDPtsOK4UGJDryXlP/vO&#10;Gdh12qWfp4/vdDM7nEXw8rLttDHPw36zACXUyyP83363BqZT+PsSf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JCvEAAAA2wAAAA8AAAAAAAAAAAAAAAAAmAIAAGRycy9k&#10;b3ducmV2LnhtbFBLBQYAAAAABAAEAPUAAACJAwAAAAA=&#10;" path="m34279,145732r,-20400l35232,123560r1587,-1182l38831,121590r1340,-1478l41065,118175r595,-2245l44862,110897r2188,-2676l48508,105485r1620,-5581l53388,94249r4624,-5688l63242,82857r2729,-1901l71542,78843r5651,-3480l80034,73102r1893,-2460l83190,68049r841,-2680l87506,59850r4720,-5628l97498,48546r8324,-8551l108644,38093r5676,-2113l116215,34464r1263,-1963l119505,27057r1119,-447l126724,25893r1821,-173l124017,25718r-1338,952l121788,28257r-595,2011l119844,31609r-1851,893l112443,34448r-4147,1852l103626,38487r-4065,2411l95898,43458r-3395,2659l86192,51611r-3017,2799l79259,57228r-4516,2831l69828,62899r-4230,2846l61826,68595r-3467,2852l51967,77157r-3039,2855l44998,82869r-4525,2857l35551,88583r-4234,2857l27542,94297r-3469,2858l17678,100330r-7315,2038l4545,107272,25,111410,,106882r949,-1338l2534,104653r2009,-595l9316,100858r5296,-4598l20141,91042r3760,-2725l28313,85548r4847,-2799l37343,79931r3741,-2831l44531,74260r4203,-2846l53441,68564r5043,-2852l62798,62858r3829,-2856l70132,57147r4242,-1905l79106,53973r5061,-846l89445,50658r5424,-3551l100390,42834r4633,-3800l109064,35547r3647,-3277l117047,30086r4796,-1456l126945,27659r4354,-1600l135154,24040r3523,-2298l141978,19257r6207,-5301l151174,12161r5861,-1994l162815,6741r2875,-2247l171424,1997,177148,887r5719,-493l188571,r-4541,4551l181738,5891r-5086,1489l171216,10582r-5591,4599l159965,20399,146873,33243r-5146,4159l136391,41127r-5462,3436l126335,47806r-4015,3114l118690,53949r-4324,3924l104481,67314r-4351,3279l96278,72779r-3521,1458l89457,76161r-6207,4678l77317,86093r-5812,5510l65746,97227r-2868,1881l57150,101198r-5722,1670l71576,82718r3760,-1855l79748,79626r4847,-825l88778,77299r3741,-1954l95966,73090r4203,-2456l104876,68044r5043,-2679l114233,62626r3829,-2778l121567,57044r4242,-2823l130541,51387r5061,-2841l139927,45699r3837,-2851l147274,39995r4245,-2854l156254,34285r5062,-2856l165643,28573r3837,-2857l172991,22859r3293,-2858l182483,14287r4294,-4022l188332,9701r5787,-795l197146,8573r-4543,4550l189359,14464r-4068,893l180674,15953r-4031,1350l173004,19155r-3379,2187l165467,24706r-4677,4147l151466,37588r-7318,7058l138958,48814r-6318,4683l125571,58525r-5666,4304l115176,66651r-4106,3500l106428,73437r-4999,3143l96190,79629r-5396,3936l85291,88095,75048,97256r-7726,7246l62975,107768r-4802,3129l45878,118214r-4221,3540l34291,128577r4543,-4544l41126,122694r5086,-1489l51648,118004r2783,-2188l58191,113406r4412,-2560l72585,105462,105818,88559r11374,-5702l122892,80955r5705,-1268l134306,78842r4757,-1516l143188,75363r3702,-2261l151263,70642r9939,-5273l165567,62629r3863,-2779l172957,57045r3304,-1870l182472,53097r5936,-3464l194221,44919r5758,-5270l205726,34293,185578,54441r-3760,2808l177406,60073r-4847,2836l167424,65751r-10787,5699l151094,75256r-5601,4442l139855,84564r-5665,4197l128509,92511r-5692,3453l117117,100171r-5705,4709l105703,109925r-5710,4316l94281,118070r-5713,3506l83807,124865r-4127,3146l75977,131060r-4374,3938l54458,151386r-1964,973l47772,153440r-5273,3020l34322,162844r4521,23l40179,161918r891,-1585l41664,158323r1349,-1339l44864,156091r2187,-596l52021,152294r5383,-4598l62972,142477r3771,-1772l71162,139523r4851,-788l80199,137257r3744,-1937l87391,133075r6371,-5033l96794,125366r3927,-1784l105244,122393r4920,-793l114397,120119r3774,-1940l121640,115933r6394,-5035l131072,108222r2978,-1784l139900,104455r5774,-3421l148548,98789r1915,-2450l151740,93753r852,-2676l154112,89293r1966,-1190l162856,85728r10,-3l134248,114343r-2843,1891l125707,118334r-5708,3474l114287,126526r-5714,5273l100002,140122,82857,157171r-2857,1902l74284,161186r-1904,1516l71109,164666r-2391,6386l68599,177262r-29,2728l73120,180013r1341,-950l75355,177478r595,-2010l77300,174129r1852,-893l83750,172243r5219,-441l91694,170732r5568,-3729l102912,164711r2840,-611l111448,160880r2852,-2192l120009,156253r2856,-650l128578,152342r2857,-2203l137150,147690r2857,-652l141912,145650r1270,-1878l144029,141568r1517,-1470l147510,139119r6778,-1958l154294,137160r,4550l153342,144003r-3598,5088l147450,150829r-2480,1158l142363,152760r-1738,1467l139467,156158r-773,2240l135296,163426r-4685,5410l125353,174415r-2735,1869l117039,178361r-1869,1506l113924,181824r-831,2257l111587,185585r-1957,1003l107373,187257r-1504,1398l104865,190540r-1888,6239l96991,202982r-1502,1532l96041,204922r6336,770l107315,205730r11136,8l121854,203199r2241,-2011l126542,199848r5258,-1490l137312,197697r5625,-295l148611,197272r8550,-74l160016,196235r5711,-3610l170938,188948r6294,-283l179980,188595r23,4550l179053,194486r-1585,894l171792,197062r-6174,5976l164090,204539r-3220,667l155593,205634r-433,988l154679,210259r-1080,1351l151926,212511r-6204,1801e" filled="f" strokecolor="red" strokeweight="3pt">
                  <v:path arrowok="t" textboxrect="0,0,205727,214313"/>
                </v:shape>
                <v:shape id="SMARTInkAnnotation38" o:spid="_x0000_s1044" style="position:absolute;left:52103;top:5693;width:86;height:1678;visibility:visible;mso-wrap-style:square;v-text-anchor:top" coordsize="8574,16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ABcQA&#10;AADbAAAADwAAAGRycy9kb3ducmV2LnhtbESP3WrCQBSE7wu+w3IEb4pulCoSXcUfCr2Q0qoPcMwe&#10;k2D2bNxdk/Tt3UKhl8PMfMMs152pREPOl5YVjEcJCOLM6pJzBefT+3AOwgdkjZVlUvBDHtar3ssS&#10;U21b/qbmGHIRIexTVFCEUKdS+qwgg35ka+LoXa0zGKJ0udQO2wg3lZwkyUwaLDkuFFjTrqDsdnwY&#10;Be6r/by/bpvpG16sve+rw2OeZEoN+t1mASJQF/7Df+0PrWA6g98v8Qf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gAAXEAAAA2wAAAA8AAAAAAAAAAAAAAAAAmAIAAGRycy9k&#10;b3ducmV2LnhtbFBLBQYAAAAABAAEAPUAAACJAwAAAAA=&#10;" path="m,4939l,,,167814r8573,3e" filled="f" strokecolor="blue" strokeweight="3pt">
                  <v:path arrowok="t" textboxrect="0,0,8574,167818"/>
                </v:shape>
                <v:shape id="SMARTInkAnnotation39" o:spid="_x0000_s1045" style="position:absolute;left:52966;top:5348;width:171;height:2057;visibility:visible;mso-wrap-style:square;v-text-anchor:top" coordsize="17146,20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1FrMMA&#10;AADbAAAADwAAAGRycy9kb3ducmV2LnhtbESPUWvCMBSF3wf+h3CFva2pG06pjaKygTgYTP0Bl+ba&#10;BJub2mS1/vtlMNjj4ZzzHU65GlwjeuqC9axgkuUgiCuvLdcKTsf3pzmIEJE1Np5JwZ0CrJajhxIL&#10;7W/8Rf0h1iJBOBSowMTYFlKGypDDkPmWOHln3zmMSXa11B3eEtw18jnPX6VDy2nBYEtbQ9Xl8O0U&#10;9G8fVz7u95/1/YWcmWzsdhOsUo/jYb0AEWmI/+G/9k4rmM7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1FrMMAAADbAAAADwAAAAAAAAAAAAAAAACYAgAAZHJzL2Rv&#10;d25yZXYueG1sUEsFBgAAAAAEAAQA9QAAAIgDAAAAAA==&#10;" path="m,l,98356r952,2457l2540,103404r4841,6450l7778,111336r441,4186l8503,120080r70,85629l17145,205740e" filled="f" strokecolor="blue" strokeweight="3pt">
                  <v:path arrowok="t" textboxrect="0,0,17146,205741"/>
                </v:shape>
                <v:shape id="SMARTInkAnnotation40" o:spid="_x0000_s1046" style="position:absolute;left:51068;top:7332;width:2314;height:1543;visibility:visible;mso-wrap-style:square;v-text-anchor:top" coordsize="231459,154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qVMAA&#10;AADbAAAADwAAAGRycy9kb3ducmV2LnhtbERPTWsCMRC9F/wPYYTealbRUlajiEuxpSetB70Nm3E3&#10;uJnEJNXtvzeHQo+P971Y9bYTNwrROFYwHhUgiGunDTcKDt/vL28gYkLW2DkmBb8UYbUcPC2w1O7O&#10;O7rtUyNyCMcSFbQp+VLKWLdkMY6cJ87c2QWLKcPQSB3wnsNtJydF8SotGs4NLXratFRf9j9WQXWN&#10;n6e1/4pns/O0nR6rqwmVUs/Dfj0HkahP/+I/94dWMMtj85f8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uqVMAAAADbAAAADwAAAAAAAAAAAAAAAACYAgAAZHJzL2Rvd25y&#10;ZXYueG1sUEsFBgAAAAAEAAQA9QAAAIUDAAAAAA==&#10;" path="m,l,8219r4551,4800l8219,16783r249,4805l8552,25854r20,37398l9525,65028r1587,1184l13123,67001r1341,1479l15358,70418r1434,5404l16988,79101r126,5316l19671,87683r4852,5308l25187,96257r426,5307l25671,104829r16,2205l26649,108503r1595,980l33095,111055r399,1082l33936,115879r1071,1379l36673,118177r2063,612l40111,120150r918,1860l42501,127288r1072,433l47306,128202r1376,1081l49599,130956r1474,4979l53814,139155r5831,6192l64451,145618r1376,991l66744,148222r613,2028l68717,151601r1859,901l76768,154199r7119,92l127288,154305r434,-953l128203,149754r1080,-1340l130957,147520r4978,-1435l142809,145802r7089,-60l151367,144786r980,-1590l153918,138352r1081,-397l161651,137265r5414,-4625l171336,128693r6884,-92l178821,128597r400,-956l179667,124039r250,-2832l180905,120810r3637,-442l185893,119298r901,-1666l188239,112665r1071,-407l195945,111550r407,-989l196805,106923r331,-3697l203949,102917r596,-16l204944,101938r442,-3610l205670,94141r39,-4041l206672,88642r1594,-972l213118,86109r398,-1080l213959,81288r323,-3772l214303,72709r956,-1376l216848,70415r4845,-1473l222090,67869r441,-3732l222815,59871r67,-8051l227435,51549r1341,-990l229670,48946r1683,-5728l231427,38417,231458,9,222885,e" filled="f" strokecolor="blue" strokeweight="3pt">
                  <v:path arrowok="t" textboxrect="0,0,231459,154306"/>
                </v:shape>
                <v:shape id="SMARTInkAnnotation41" o:spid="_x0000_s1047" style="position:absolute;left:52189;top:8108;width:1286;height:1447;visibility:visible;mso-wrap-style:square;v-text-anchor:top" coordsize="128588,14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wVcIA&#10;AADbAAAADwAAAGRycy9kb3ducmV2LnhtbESP3WoCMRSE74W+QziF3ohmK/WnW6OIIPVSVx/gsDlu&#10;FjcnS5K6u2/fFApeDjPzDbPe9rYRD/KhdqzgfZqBIC6drrlScL0cJisQISJrbByTgoECbDcvozXm&#10;2nV8pkcRK5EgHHJUYGJscylDachimLqWOHk35y3GJH0ltccuwW0jZ1m2kBZrTgsGW9obKu/Fj1XQ&#10;6ZOhQd7K5uPuh51bjg/ZNyn19trvvkBE6uMz/N8+agXzT/j7k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nBVwgAAANsAAAAPAAAAAAAAAAAAAAAAAJgCAABkcnMvZG93&#10;bnJldi54bWxQSwUGAAAAAAQABAD1AAAAhwMAAAAA&#10;" path="m,42787r,8468l2539,51313r2011,15l5891,52291r894,1595l8219,58738r196,3203l8541,67208r30,14305l9524,82892r1588,919l13122,84424r1341,1361l15357,87645r1683,6192l17098,96591r16,2068l18076,100037r1595,919l21686,101569r1344,1361l23926,104790r1437,5278l26434,110501r3729,481l31538,112063r918,1673l33927,118714r201,3221l34182,124127r989,1462l36782,126563r4879,1564l44868,128341r2189,57l48516,129388r973,1613l51051,135883r1080,400l55871,136728r2911,251l62002,137038r5278,37l70542,139620r2203,2013l74214,142022r980,-694l75846,139914r1388,9l79112,140882r5306,3832l85806,144076r1878,-1378l93910,137413r2755,-183l102506,137093r2742,-2545l111335,128617r2600,-59l115961,128543r1351,-963l118213,125986r1696,-5693l122508,117557r4878,-4967l128053,109370r503,-6191l128587,68858r-2540,-2736l121206,61155r-662,-3220l120024,51474r-7,-4632l119064,45491r-1588,-901l115465,43989r-1341,-1353l113230,40781r-1683,-6182l111488,31845r-15,-2068l110510,28399r-1594,-919l102974,25674,94653,17423r-2738,-196l89852,17174r-1376,-987l87559,14576,85832,8853,83232,8655,77161,8497r-9,l77152,3946,76200,2606,74612,1712,72602,1116r-1341,555l70367,2994r-596,1834l69374,5099r-265,-773l68933,2859r-118,-25l68626,7096r-16,467l68586,3374r-4,2229l68580,860r-1,4188l68579,r,7312l69532,7707r1587,263l77152,8497e" filled="f" strokecolor="blue" strokeweight="3pt">
                  <v:path arrowok="t" textboxrect="0,0,128588,144715"/>
                </v:shape>
                <v:shape id="SMARTInkAnnotation42" o:spid="_x0000_s1048" style="position:absolute;left:52276;top:8540;width:257;height:343;visibility:visible;mso-wrap-style:square;v-text-anchor:top" coordsize="25719,3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4gMAA&#10;AADbAAAADwAAAGRycy9kb3ducmV2LnhtbERPzWrCQBC+F3yHZQRvdWMLVqOriKUgpZdGH2DIjkk0&#10;Oxuzo4l9+u5B8Pjx/S/XvavVjdpQeTYwGSegiHNvKy4MHPZfrzNQQZAt1p7JwJ0CrFeDlyWm1nf8&#10;S7dMChVDOKRooBRpUq1DXpLDMPYNceSOvnUoEbaFti12MdzV+i1JptphxbGhxIa2JeXn7OoM5Pfv&#10;y/u889eP7u9H0B/3n5WcjBkN+80ClFAvT/HDvbMGpnF9/BJ/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M4gMAAAADbAAAADwAAAAAAAAAAAAAAAACYAgAAZHJzL2Rvd25y&#10;ZXYueG1sUEsFBgAAAAAEAAQA9QAAAIUDAAAAAA==&#10;" path="m,l7381,r397,953l8043,2540r527,6001l8572,8570r7382,2l16351,9525r265,1587l17142,17114r2,4573l18097,23030r1587,896l25697,25711r18,6l25718,34290e" filled="f" strokeweight="3pt">
                  <v:path arrowok="t" textboxrect="0,0,25719,34291"/>
                </v:shape>
                <v:shape id="SMARTInkAnnotation43" o:spid="_x0000_s1049" style="position:absolute;left:52879;top:10437;width:86;height:86;visibility:visible;mso-wrap-style:square;v-text-anchor:top" coordsize="8574,8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408QA&#10;AADbAAAADwAAAGRycy9kb3ducmV2LnhtbESPQWvCQBSE7wX/w/KEXkrdpFQjqauIIoj1otb7I/ua&#10;RLNvw+6q6b93C4LHYWa+YSazzjTiSs7XlhWkgwQEcWF1zaWCn8PqfQzCB2SNjWVS8EceZtPeywRz&#10;bW+8o+s+lCJC2OeooAqhzaX0RUUG/cC2xNH7tc5giNKVUju8Rbhp5EeSjKTBmuNChS0tKirO+4tR&#10;kJ12x7TJNt/Dxfb0eS6W7o1WmVKv/W7+BSJQF57hR3utFYxS+P8Sf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1ONPEAAAA2wAAAA8AAAAAAAAAAAAAAAAAmAIAAGRycy9k&#10;b3ducmV2LnhtbFBLBQYAAAAABAAEAPUAAACJAwAAAAA=&#10;" path="m8573,8572r,-8541l,e" filled="f" strokeweight="3pt">
                  <v:path arrowok="t" textboxrect="0,0,8574,8573"/>
                </v:shape>
                <v:shape id="SMARTInkAnnotation44" o:spid="_x0000_s1050" style="position:absolute;left:52966;top:10696;width:3172;height:1972;visibility:visible;mso-wrap-style:square;v-text-anchor:top" coordsize="317184,197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9dsYA&#10;AADbAAAADwAAAGRycy9kb3ducmV2LnhtbESPQWvCQBSE7wX/w/KEXkQ3zSHY6CrS0tDiodSI4O2Z&#10;fU1Cs29DdpvEf+8WhB6HmfmGWW9H04ieOldbVvC0iEAQF1bXXCo45m/zJQjnkTU2lknBlRxsN5OH&#10;NabaDvxF/cGXIkDYpaig8r5NpXRFRQbdwrbEwfu2nUEfZFdK3eEQ4KaRcRQl0mDNYaHCll4qKn4O&#10;v0YBfmSn53OZXXafs2Uevcb5vtnnSj1Ox90KhKfR/4fv7XetIInh70v4AX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K9dsYAAADbAAAADwAAAAAAAAAAAAAAAACYAgAAZHJz&#10;L2Rvd25yZXYueG1sUEsFBgAAAAAEAAQA9QAAAIsDAAAAAA==&#10;" path="m,42862r8219,l8503,48753r39,1490l9504,50640r8389,638l27570,51421r22809,13l54541,50481,64949,45543r9117,-2839l82800,37206r8620,-3005l100006,28654r8577,-3019l114299,21553r5716,-4989l122873,13900r2857,-1776l135467,9040r5742,-4880l145729,3,133801,r-2691,952l125581,4550r-5632,4774l113318,14621r-9297,5530l96079,25783r-7657,5678l78669,37160r-8145,5708l63729,48579r-6195,5714l55501,58103r-1356,4445l53242,67415r-1555,4199l49698,75365r-2279,3453l45900,82073r-1687,6156l43463,94140r-482,7005l42898,106909r940,2464l47424,114650r2823,3775l51595,118955r7402,1698l67813,124426r4066,434l75542,124197r3394,-1394l87787,121254r9332,-689l104442,120260r8969,-2677l118470,115536r5278,-2317l134692,108104r5585,-1745l145906,105196r5657,-775l160389,101019r3687,-2241l173252,96289r5115,-664l186589,92347r6830,-4632l199629,82482r2989,-1777l211377,77252r8627,-5679l225733,69910r1908,-1396l228913,66631r2396,-6236l226863,55571r-2799,-2911l222718,53204r-4034,3144l215321,57568r-8815,1355l201488,60237r-5250,1828l190833,64237r-4556,3352l182287,71729r-3612,4665l174361,80457r-4780,3661l164489,87511r-5300,3214l153751,93821r-11122,5979l131336,105633r-8829,5767l115407,117138r-6330,5726l107008,125724r-2299,5718l103143,133348r-1996,1270l98864,135466r-1522,1517l96327,138946r-1128,4723l94698,148943r819,1787l97016,151922r4698,1912l109486,154211r33926,90l147995,153350r7633,-3597l164735,144979r5096,-2606l175134,140635r5439,-1159l186104,138704r5593,-1467l197331,135306r5661,-2240l211821,130578r8052,-2059l224687,126637r9476,-3679l243901,120887r2612,-485l250214,117647r6840,-6097l257152,117355r13,1477l252622,124215r-4774,4969l245242,131843r-7975,5493l228325,142953r-7150,5671l214823,154320r-5999,5706l190297,178329r-567,1517l188931,185579r-317,5379l188608,193028r948,1379l191141,195327r4836,1477l203777,197095r5217,40l217029,194613r8968,-3344l233158,189783r8898,-660l251408,188829r7332,-130l267713,186101r9385,-3377l284445,181223r9490,-845l302405,180180r14778,-158e" filled="f" strokeweight="3pt">
                  <v:path arrowok="t" textboxrect="0,0,317184,197136"/>
                </v:shape>
                <v:shape id="SMARTInkAnnotation45" o:spid="_x0000_s1051" style="position:absolute;left:22265;top:13246;width:2571;height:771;visibility:visible;mso-wrap-style:square;v-text-anchor:top" coordsize="257176,7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W78AA&#10;AADbAAAADwAAAGRycy9kb3ducmV2LnhtbESPUUvDQBCE34X+h2MLvtmLVovEXksVBF9b6/uSW5PU&#10;7F56t0njv/cEwcdhZr5h1tuJOzNSTG0QB7eLAgxJFXwrtYPj++vNI5ikKB67IOTgmxJsN7OrNZY+&#10;XGRP40FrkyGSSnTQqPaltalqiDEtQk+Svc8QGTXLWFsf8ZLh3Nm7olhZxlbyQoM9vTRUfR0GdlB5&#10;ZY7DuP+4f35IrOfTcuCTc9fzafcERmnS//Bf+807WC3h90v+AXb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lW78AAAADbAAAADwAAAAAAAAAAAAAAAACYAgAAZHJzL2Rvd25y&#10;ZXYueG1sUEsFBgAAAAAEAAQA9QAAAIUDAAAAAA==&#10;" path="m120015,51436r-4551,l114124,50483r-894,-1587l111445,42872r-2,-6l111442,47803r,-4102l111442,47968r,-5029l111442,50250r,-7387l111442,47802r,-4939l111442,47802r,-4937l111442,50244r,-7381l111442,47802r,-4939l111442,47802r,-4939l111442,47802r,-4101l111442,47968r,-5029l111442,47817r,-4113l111442,47968r,-5103l111442,47802r,-4101l111442,47968r,-5103l111442,47802r,-4937l111442,50244r,-7381l111442,47802r,-4101l111442,47968r,-5103l111442,47802r,-4101l111442,47968r,-2217l111442,51436r8573,l120015,60008r4551,l125907,60961r893,1587l128585,68571r2,9l188564,68580r8499,-8467l204939,60014r8179,-6l213516,59055r266,-1587l214281,51788r7808,-332l222854,51436r22,-4551l223832,45544r1589,-894l231448,42866r4558,-2l237347,41911r895,-1588l239999,34395r7409,-95l247806,33344r266,-1589l248593,25823r7787,-99l257070,25719r35,-953l257175,17192r,-46l257175,25717r-8468,1l248672,26671r-69,7573l248603,34281r-8570,10l240030,42758r-7778,99l205771,42863r-25,4939l205741,43701r-1,7403l197962,51416r-7580,20l180376,51436r-118,952l180180,53975r-157,6019l180023,60008r-8573,l171450,67389r-952,397l162881,68580r-8545,l154311,73520r-3,-2110l154306,72378r-1,4750l78345,77153r-398,-953l77682,74613r-521,-5928l69375,68587r-9263,-7l60077,67628r-60,-6428l59061,60802r-7622,-794l51437,60008,42872,51445r-4558,-7l36973,50485r-894,-1588l34293,42872r-7384,-8l26512,41911r-265,-1588l25727,34395r-7787,-99l17250,34291r-35,-953l17145,25764r,-37l8925,25718r-117,-952l8729,23178,8573,17159r-1,-4564l7620,11254,6032,10361,,8573,,3634,,7734,,3468,,5685,,,34290,r8572,8573l42862,16792r7779,333l51435,17146r,17040l51435,26900r,3990l51435,25794r,8497e" filled="f" strokeweight="3pt">
                  <v:path arrowok="t" textboxrect="0,0,257176,77154"/>
                </v:shape>
              </v:group>
            </w:pict>
          </mc:Fallback>
        </mc:AlternateContent>
      </w:r>
      <w:r w:rsidR="008A3E7A">
        <w:rPr>
          <w:noProof/>
        </w:rPr>
        <w:drawing>
          <wp:inline distT="0" distB="0" distL="0" distR="0">
            <wp:extent cx="5943600" cy="4870057"/>
            <wp:effectExtent l="0" t="0" r="0" b="0"/>
            <wp:docPr id="5" name="Picture 5" descr="Saturday, September 14,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turday, September 14, 2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7A" w:rsidRDefault="008A3E7A"/>
    <w:p w:rsidR="008A3E7A" w:rsidRDefault="008A3E7A" w:rsidP="008A3E7A">
      <w:pPr>
        <w:pStyle w:val="ListParagraph"/>
        <w:numPr>
          <w:ilvl w:val="0"/>
          <w:numId w:val="1"/>
        </w:numPr>
      </w:pPr>
      <w:r>
        <w:t>Create your OWN political cartoon!</w:t>
      </w:r>
    </w:p>
    <w:p w:rsidR="008A3E7A" w:rsidRDefault="008A3E7A" w:rsidP="008A3E7A">
      <w:pPr>
        <w:pStyle w:val="ListParagraph"/>
        <w:numPr>
          <w:ilvl w:val="0"/>
          <w:numId w:val="2"/>
        </w:numPr>
      </w:pPr>
      <w:r>
        <w:t>Your cartoon will focus on an issue in Canada today (YCJA, Charter or Rights and Freedoms, Judicial System, Aboriginal Issues, etc.)</w:t>
      </w:r>
    </w:p>
    <w:p w:rsidR="008A3E7A" w:rsidRDefault="008A3E7A" w:rsidP="008A3E7A">
      <w:pPr>
        <w:pStyle w:val="ListParagraph"/>
        <w:numPr>
          <w:ilvl w:val="0"/>
          <w:numId w:val="2"/>
        </w:numPr>
      </w:pPr>
      <w:r>
        <w:t xml:space="preserve">It will likely be easiest to choose something in the news right now. Research a story from Canada, and then create a cartoon based off of it. </w:t>
      </w:r>
    </w:p>
    <w:p w:rsidR="008A3E7A" w:rsidRDefault="008A3E7A" w:rsidP="008A3E7A">
      <w:pPr>
        <w:pStyle w:val="ListParagraph"/>
        <w:numPr>
          <w:ilvl w:val="0"/>
          <w:numId w:val="2"/>
        </w:numPr>
      </w:pPr>
      <w:r>
        <w:t xml:space="preserve">You should include everything that is on your worksheet to evaluate the other 5 cartoons in this booklet. </w:t>
      </w:r>
    </w:p>
    <w:p w:rsidR="008A3E7A" w:rsidRDefault="008A3E7A" w:rsidP="008A3E7A">
      <w:pPr>
        <w:pStyle w:val="ListParagraph"/>
        <w:numPr>
          <w:ilvl w:val="0"/>
          <w:numId w:val="2"/>
        </w:numPr>
      </w:pPr>
      <w:r>
        <w:t>Create your cartoon below:</w:t>
      </w:r>
    </w:p>
    <w:p w:rsidR="008A3E7A" w:rsidRDefault="008A3E7A" w:rsidP="008A3E7A"/>
    <w:p w:rsidR="008A3E7A" w:rsidRDefault="008A3E7A" w:rsidP="008A3E7A"/>
    <w:p w:rsidR="008A3E7A" w:rsidRDefault="008A3E7A" w:rsidP="008A3E7A">
      <w:r>
        <w:br/>
      </w:r>
    </w:p>
    <w:p w:rsidR="008A3E7A" w:rsidRDefault="008A3E7A" w:rsidP="008A3E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310515</wp:posOffset>
                </wp:positionV>
                <wp:extent cx="6797675" cy="7099300"/>
                <wp:effectExtent l="13970" t="5715" r="8255" b="1016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675" cy="709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7.65pt;margin-top:24.45pt;width:535.25pt;height:5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"/>
            </w:pict>
          </mc:Fallback>
        </mc:AlternateContent>
      </w:r>
      <w:r>
        <w:t xml:space="preserve">My Cartoon: </w:t>
      </w:r>
    </w:p>
    <w:p w:rsidR="008A3E7A" w:rsidRDefault="008A3E7A" w:rsidP="008A3E7A"/>
    <w:sectPr w:rsidR="008A3E7A" w:rsidSect="00F31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1FC4"/>
    <w:multiLevelType w:val="hybridMultilevel"/>
    <w:tmpl w:val="046038A8"/>
    <w:lvl w:ilvl="0" w:tplc="2AFEA0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A162FD"/>
    <w:multiLevelType w:val="hybridMultilevel"/>
    <w:tmpl w:val="C6E495FC"/>
    <w:lvl w:ilvl="0" w:tplc="C6B0D5B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E7A"/>
    <w:rsid w:val="008A3E7A"/>
    <w:rsid w:val="00D2404F"/>
    <w:rsid w:val="00E40402"/>
    <w:rsid w:val="00F3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E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3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E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3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BC4DA2C0</Template>
  <TotalTime>63</TotalTime>
  <Pages>5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Weber</dc:creator>
  <cp:lastModifiedBy>Kate Weber</cp:lastModifiedBy>
  <cp:revision>3</cp:revision>
  <cp:lastPrinted>2013-10-28T20:28:00Z</cp:lastPrinted>
  <dcterms:created xsi:type="dcterms:W3CDTF">2013-10-22T23:24:00Z</dcterms:created>
  <dcterms:modified xsi:type="dcterms:W3CDTF">2013-10-28T21:03:00Z</dcterms:modified>
</cp:coreProperties>
</file>